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660" w:rsidRDefault="00E95660" w:rsidP="001909AE">
      <w:pPr>
        <w:pStyle w:val="NoSpacing"/>
        <w:tabs>
          <w:tab w:val="right" w:pos="9355"/>
        </w:tabs>
      </w:pPr>
      <w:r>
        <w:rPr>
          <w:sz w:val="20"/>
          <w:szCs w:val="20"/>
        </w:rPr>
        <w:t xml:space="preserve">СОГЛАСОВАНО </w:t>
      </w:r>
      <w:r>
        <w:rPr>
          <w:sz w:val="20"/>
          <w:szCs w:val="20"/>
        </w:rPr>
        <w:tab/>
      </w:r>
      <w:r w:rsidRPr="00CD5809">
        <w:t xml:space="preserve">УТВЕРЖДАЮ   </w:t>
      </w:r>
    </w:p>
    <w:p w:rsidR="00E95660" w:rsidRDefault="00E95660" w:rsidP="001909AE">
      <w:pPr>
        <w:pStyle w:val="NoSpacing"/>
        <w:tabs>
          <w:tab w:val="right" w:pos="9355"/>
        </w:tabs>
      </w:pPr>
      <w:r>
        <w:t>и.о. начальник отдела по делам                                                                            и.о. главы администрации</w:t>
      </w:r>
      <w:r w:rsidRPr="00CD5809">
        <w:t xml:space="preserve">    </w:t>
      </w:r>
    </w:p>
    <w:p w:rsidR="00E95660" w:rsidRDefault="00E95660" w:rsidP="001909AE">
      <w:pPr>
        <w:pStyle w:val="NoSpacing"/>
        <w:tabs>
          <w:tab w:val="right" w:pos="9355"/>
        </w:tabs>
      </w:pPr>
      <w:r>
        <w:t>молодежи, культуры и спорта                                                                                 сумона Хадынский</w:t>
      </w:r>
    </w:p>
    <w:p w:rsidR="00E95660" w:rsidRDefault="00E95660" w:rsidP="001909AE">
      <w:pPr>
        <w:pStyle w:val="NoSpacing"/>
        <w:tabs>
          <w:tab w:val="right" w:pos="9355"/>
        </w:tabs>
      </w:pPr>
      <w:r>
        <w:t>Пий-Хемского кожууна                                                                                               Пий-Хемского кожууна</w:t>
      </w:r>
    </w:p>
    <w:p w:rsidR="00E95660" w:rsidRDefault="00E95660" w:rsidP="001909AE">
      <w:pPr>
        <w:pStyle w:val="NoSpacing"/>
        <w:tabs>
          <w:tab w:val="right" w:pos="9355"/>
        </w:tabs>
      </w:pPr>
      <w:r>
        <w:t>Республики Тыва                                                                                                           республики Тыва</w:t>
      </w:r>
    </w:p>
    <w:p w:rsidR="00E95660" w:rsidRPr="00CD5809" w:rsidRDefault="00E95660" w:rsidP="001909AE">
      <w:pPr>
        <w:pStyle w:val="NoSpacing"/>
        <w:tabs>
          <w:tab w:val="right" w:pos="9355"/>
        </w:tabs>
      </w:pPr>
      <w:r>
        <w:t xml:space="preserve"> ----------------Байкара О.Д.                                                                                             ---------------Даваа Д.А.</w:t>
      </w:r>
      <w:r w:rsidRPr="00CD5809">
        <w:t xml:space="preserve">                                                                                                                                                                                                                                                                 </w:t>
      </w:r>
    </w:p>
    <w:p w:rsidR="00E95660" w:rsidRDefault="00E95660" w:rsidP="001909AE">
      <w:pPr>
        <w:pStyle w:val="NoSpacing"/>
      </w:pPr>
      <w:r>
        <w:t>«____»____________20___г.</w:t>
      </w:r>
    </w:p>
    <w:p w:rsidR="00E95660" w:rsidRPr="00CD5809" w:rsidRDefault="00E95660" w:rsidP="001909AE">
      <w:pPr>
        <w:pStyle w:val="NoSpacing"/>
        <w:jc w:val="right"/>
      </w:pPr>
      <w:r>
        <w:t xml:space="preserve">                « __</w:t>
      </w:r>
      <w:r w:rsidRPr="00CD5809">
        <w:t>»__</w:t>
      </w:r>
      <w:r>
        <w:t>_____</w:t>
      </w:r>
      <w:r w:rsidRPr="00CD5809">
        <w:t xml:space="preserve">___20    Г.                                                                                                   </w:t>
      </w:r>
    </w:p>
    <w:p w:rsidR="00E95660" w:rsidRPr="00CD5809" w:rsidRDefault="00E95660" w:rsidP="001909AE">
      <w:pPr>
        <w:pStyle w:val="NoSpacing"/>
        <w:jc w:val="right"/>
      </w:pPr>
    </w:p>
    <w:p w:rsidR="00E95660" w:rsidRDefault="00E95660" w:rsidP="001909AE">
      <w:pPr>
        <w:spacing w:after="0" w:line="240" w:lineRule="auto"/>
        <w:jc w:val="right"/>
        <w:rPr>
          <w:sz w:val="20"/>
          <w:szCs w:val="20"/>
        </w:rPr>
      </w:pPr>
    </w:p>
    <w:p w:rsidR="00E95660" w:rsidRDefault="00E95660" w:rsidP="001909AE">
      <w:pPr>
        <w:spacing w:after="0" w:line="240" w:lineRule="auto"/>
        <w:jc w:val="right"/>
        <w:rPr>
          <w:sz w:val="20"/>
          <w:szCs w:val="20"/>
        </w:rPr>
      </w:pPr>
    </w:p>
    <w:p w:rsidR="00E95660" w:rsidRDefault="00E95660" w:rsidP="001909AE">
      <w:pPr>
        <w:spacing w:after="0" w:line="240" w:lineRule="auto"/>
        <w:jc w:val="right"/>
        <w:rPr>
          <w:sz w:val="20"/>
          <w:szCs w:val="20"/>
        </w:rPr>
      </w:pPr>
    </w:p>
    <w:p w:rsidR="00E95660" w:rsidRDefault="00E95660" w:rsidP="001909AE">
      <w:pPr>
        <w:spacing w:after="0" w:line="240" w:lineRule="auto"/>
        <w:jc w:val="right"/>
        <w:rPr>
          <w:sz w:val="20"/>
          <w:szCs w:val="20"/>
        </w:rPr>
      </w:pPr>
    </w:p>
    <w:p w:rsidR="00E95660" w:rsidRDefault="00E95660" w:rsidP="001909AE">
      <w:pPr>
        <w:spacing w:after="0" w:line="240" w:lineRule="auto"/>
        <w:jc w:val="right"/>
        <w:rPr>
          <w:sz w:val="20"/>
          <w:szCs w:val="20"/>
        </w:rPr>
      </w:pPr>
    </w:p>
    <w:p w:rsidR="00E95660" w:rsidRDefault="00E95660" w:rsidP="001909AE">
      <w:pPr>
        <w:spacing w:after="0" w:line="240" w:lineRule="auto"/>
        <w:jc w:val="right"/>
        <w:rPr>
          <w:sz w:val="20"/>
          <w:szCs w:val="20"/>
        </w:rPr>
      </w:pPr>
    </w:p>
    <w:p w:rsidR="00E95660" w:rsidRPr="003F5ECE" w:rsidRDefault="00E95660" w:rsidP="001909AE">
      <w:pPr>
        <w:tabs>
          <w:tab w:val="left" w:pos="4800"/>
        </w:tabs>
        <w:jc w:val="center"/>
        <w:rPr>
          <w:sz w:val="36"/>
          <w:szCs w:val="36"/>
        </w:rPr>
      </w:pPr>
      <w:r w:rsidRPr="003F5ECE">
        <w:rPr>
          <w:sz w:val="36"/>
          <w:szCs w:val="36"/>
        </w:rPr>
        <w:t>УСТАВ</w:t>
      </w:r>
    </w:p>
    <w:p w:rsidR="00E95660" w:rsidRDefault="00E95660" w:rsidP="001909AE">
      <w:pPr>
        <w:jc w:val="center"/>
        <w:rPr>
          <w:sz w:val="36"/>
          <w:szCs w:val="36"/>
        </w:rPr>
      </w:pPr>
      <w:r>
        <w:rPr>
          <w:sz w:val="36"/>
          <w:szCs w:val="36"/>
        </w:rPr>
        <w:t>М</w:t>
      </w:r>
      <w:r w:rsidRPr="003F5ECE">
        <w:rPr>
          <w:sz w:val="36"/>
          <w:szCs w:val="36"/>
        </w:rPr>
        <w:t xml:space="preserve">униципального  бюджетного </w:t>
      </w:r>
      <w:r>
        <w:rPr>
          <w:sz w:val="36"/>
          <w:szCs w:val="36"/>
        </w:rPr>
        <w:t>учреждения Сельский Дом Культуры сумонаХадынский</w:t>
      </w:r>
      <w:r w:rsidRPr="003F5ECE">
        <w:rPr>
          <w:sz w:val="36"/>
          <w:szCs w:val="36"/>
        </w:rPr>
        <w:t xml:space="preserve"> Пий - Хемскогокожууна</w:t>
      </w:r>
    </w:p>
    <w:p w:rsidR="00E95660" w:rsidRPr="003F5ECE" w:rsidRDefault="00E95660" w:rsidP="001909AE">
      <w:pPr>
        <w:jc w:val="center"/>
        <w:rPr>
          <w:sz w:val="36"/>
          <w:szCs w:val="36"/>
        </w:rPr>
      </w:pPr>
      <w:r>
        <w:rPr>
          <w:sz w:val="36"/>
          <w:szCs w:val="36"/>
        </w:rPr>
        <w:t>Республики Тыва</w:t>
      </w: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jc w:val="center"/>
        <w:rPr>
          <w:sz w:val="32"/>
          <w:szCs w:val="32"/>
        </w:rPr>
      </w:pPr>
    </w:p>
    <w:p w:rsidR="00E95660" w:rsidRDefault="00E95660" w:rsidP="001909AE">
      <w:pPr>
        <w:rPr>
          <w:sz w:val="32"/>
          <w:szCs w:val="32"/>
        </w:rPr>
      </w:pPr>
    </w:p>
    <w:p w:rsidR="00E95660" w:rsidRDefault="00E95660" w:rsidP="001909AE">
      <w:pPr>
        <w:jc w:val="center"/>
        <w:rPr>
          <w:sz w:val="32"/>
          <w:szCs w:val="32"/>
        </w:rPr>
      </w:pPr>
      <w:r>
        <w:rPr>
          <w:sz w:val="32"/>
          <w:szCs w:val="32"/>
        </w:rPr>
        <w:t xml:space="preserve">Хадын </w:t>
      </w:r>
      <w:r w:rsidRPr="003F5ECE">
        <w:rPr>
          <w:sz w:val="32"/>
          <w:szCs w:val="32"/>
        </w:rPr>
        <w:t>-2011 год</w:t>
      </w:r>
    </w:p>
    <w:p w:rsidR="00E95660" w:rsidRDefault="00E95660" w:rsidP="00BF7213">
      <w:pPr>
        <w:tabs>
          <w:tab w:val="left" w:pos="5535"/>
        </w:tabs>
        <w:jc w:val="center"/>
        <w:rPr>
          <w:b/>
          <w:bCs/>
        </w:rPr>
      </w:pPr>
    </w:p>
    <w:p w:rsidR="00E95660" w:rsidRPr="00596CE5" w:rsidRDefault="00E95660" w:rsidP="00BF7213">
      <w:pPr>
        <w:tabs>
          <w:tab w:val="left" w:pos="5535"/>
        </w:tabs>
        <w:jc w:val="center"/>
        <w:rPr>
          <w:b/>
          <w:bCs/>
        </w:rPr>
      </w:pPr>
      <w:r w:rsidRPr="00596CE5">
        <w:rPr>
          <w:b/>
          <w:bCs/>
        </w:rPr>
        <w:t>1. ОБЩИЕ ПОЛОЖЕНИЯ</w:t>
      </w:r>
    </w:p>
    <w:p w:rsidR="00E95660" w:rsidRDefault="00E95660" w:rsidP="00BF7213">
      <w:pPr>
        <w:shd w:val="clear" w:color="auto" w:fill="FFFFFF"/>
        <w:tabs>
          <w:tab w:val="left" w:leader="underscore" w:pos="1954"/>
        </w:tabs>
        <w:spacing w:before="264" w:line="283" w:lineRule="exact"/>
        <w:jc w:val="both"/>
        <w:rPr>
          <w:color w:val="000000"/>
          <w:sz w:val="24"/>
          <w:szCs w:val="24"/>
        </w:rPr>
      </w:pPr>
      <w:r>
        <w:t>1.1.</w:t>
      </w:r>
      <w:r w:rsidRPr="003F5ECE">
        <w:rPr>
          <w:color w:val="000000"/>
          <w:sz w:val="24"/>
          <w:szCs w:val="24"/>
        </w:rPr>
        <w:t xml:space="preserve"> </w:t>
      </w:r>
      <w:r w:rsidRPr="008301E9">
        <w:rPr>
          <w:color w:val="000000"/>
          <w:sz w:val="24"/>
          <w:szCs w:val="24"/>
        </w:rPr>
        <w:t>Муниципальное бюдже</w:t>
      </w:r>
      <w:r>
        <w:rPr>
          <w:color w:val="000000"/>
          <w:sz w:val="24"/>
          <w:szCs w:val="24"/>
        </w:rPr>
        <w:t>тное учреждение Сельский Дом культуры сумона Хадынский</w:t>
      </w:r>
      <w:r w:rsidRPr="008301E9">
        <w:rPr>
          <w:color w:val="000000"/>
          <w:sz w:val="24"/>
          <w:szCs w:val="24"/>
        </w:rPr>
        <w:t xml:space="preserve"> П</w:t>
      </w:r>
      <w:r>
        <w:rPr>
          <w:color w:val="000000"/>
          <w:sz w:val="24"/>
          <w:szCs w:val="24"/>
        </w:rPr>
        <w:t xml:space="preserve">ий-Хемского кожууна Республики Тыва, далее Учреждение, создано путем изменения типа существовавшего Муниципального учреждения Сельский Дом культуры сумона Хадынский Пий-Хемского кожууна на основании  Постановления председателя Администрации Пий - Хемского кожууна от 19.12.2011 г. № 52 « Об изменении типа существующих муниципальных учреждений культуры, муниципальных бюджетных учреждений Пий - Хемского кожууна Республики Тыва». </w:t>
      </w:r>
    </w:p>
    <w:p w:rsidR="00E95660" w:rsidRPr="008301E9" w:rsidRDefault="00E95660" w:rsidP="00BF7213">
      <w:pPr>
        <w:jc w:val="both"/>
        <w:rPr>
          <w:color w:val="000000"/>
          <w:sz w:val="24"/>
          <w:szCs w:val="24"/>
        </w:rPr>
      </w:pPr>
      <w:r w:rsidRPr="008301E9">
        <w:rPr>
          <w:color w:val="000000"/>
          <w:sz w:val="24"/>
          <w:szCs w:val="24"/>
        </w:rPr>
        <w:t>Бюджетное учреждение является некоммерческой организацией, созданной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сфере культуры.</w:t>
      </w:r>
    </w:p>
    <w:p w:rsidR="00E95660" w:rsidRPr="008301E9" w:rsidRDefault="00E95660" w:rsidP="00BF7213">
      <w:pPr>
        <w:jc w:val="both"/>
        <w:rPr>
          <w:color w:val="000000"/>
          <w:sz w:val="24"/>
          <w:szCs w:val="24"/>
        </w:rPr>
      </w:pPr>
      <w:r>
        <w:rPr>
          <w:rFonts w:ascii="Times New Roman" w:hAnsi="Times New Roman" w:cs="Times New Roman"/>
          <w:sz w:val="24"/>
          <w:szCs w:val="24"/>
        </w:rPr>
        <w:t xml:space="preserve">1.2. </w:t>
      </w:r>
      <w:r w:rsidRPr="008301E9">
        <w:rPr>
          <w:color w:val="000000"/>
          <w:sz w:val="24"/>
          <w:szCs w:val="24"/>
        </w:rPr>
        <w:t>Официальное наименование Учреждения:</w:t>
      </w:r>
    </w:p>
    <w:p w:rsidR="00E95660" w:rsidRDefault="00E95660" w:rsidP="00BF7213">
      <w:pPr>
        <w:jc w:val="both"/>
        <w:rPr>
          <w:color w:val="000000"/>
          <w:sz w:val="24"/>
          <w:szCs w:val="24"/>
        </w:rPr>
      </w:pPr>
      <w:r w:rsidRPr="00F3650A">
        <w:rPr>
          <w:color w:val="000000"/>
          <w:sz w:val="24"/>
          <w:szCs w:val="24"/>
        </w:rPr>
        <w:t>Полное –  Муниципальное</w:t>
      </w:r>
      <w:r>
        <w:rPr>
          <w:color w:val="000000"/>
          <w:sz w:val="24"/>
          <w:szCs w:val="24"/>
        </w:rPr>
        <w:t xml:space="preserve"> бюджетное учреждение Сельский Дом культуры сумона Хадынский </w:t>
      </w:r>
      <w:r w:rsidRPr="008301E9">
        <w:rPr>
          <w:color w:val="000000"/>
          <w:sz w:val="24"/>
          <w:szCs w:val="24"/>
        </w:rPr>
        <w:t>П</w:t>
      </w:r>
      <w:r>
        <w:rPr>
          <w:color w:val="000000"/>
          <w:sz w:val="24"/>
          <w:szCs w:val="24"/>
        </w:rPr>
        <w:t>ий-Хемского кожууна Республики Тыва.</w:t>
      </w:r>
    </w:p>
    <w:p w:rsidR="00E95660" w:rsidRDefault="00E95660" w:rsidP="00BF7213">
      <w:pPr>
        <w:jc w:val="both"/>
        <w:rPr>
          <w:color w:val="000000"/>
          <w:sz w:val="24"/>
          <w:szCs w:val="24"/>
        </w:rPr>
      </w:pPr>
      <w:r>
        <w:rPr>
          <w:color w:val="000000"/>
          <w:sz w:val="24"/>
          <w:szCs w:val="24"/>
        </w:rPr>
        <w:t>Сокращенное – МБУ СДК с Хадынский  Пий-Хемского кожууна</w:t>
      </w:r>
    </w:p>
    <w:p w:rsidR="00E95660" w:rsidRPr="00E83AD8" w:rsidRDefault="00E95660" w:rsidP="00BF7213">
      <w:pPr>
        <w:jc w:val="both"/>
        <w:rPr>
          <w:color w:val="000000"/>
          <w:sz w:val="24"/>
          <w:szCs w:val="24"/>
        </w:rPr>
      </w:pPr>
      <w:r w:rsidRPr="00DC0D20">
        <w:rPr>
          <w:color w:val="000000"/>
          <w:sz w:val="24"/>
          <w:szCs w:val="24"/>
        </w:rPr>
        <w:t xml:space="preserve"> Юридический адрес и место нахождения Учреждения:</w:t>
      </w:r>
    </w:p>
    <w:p w:rsidR="00E95660" w:rsidRDefault="00E95660" w:rsidP="00BF7213">
      <w:r>
        <w:t>668513, Республика Тыва  Пий-Хемский район, село Хадын, улица Маады Парынмаа дом 10</w:t>
      </w:r>
    </w:p>
    <w:p w:rsidR="00E95660" w:rsidRDefault="00E95660" w:rsidP="00BF7213">
      <w:pPr>
        <w:jc w:val="both"/>
      </w:pPr>
      <w:r>
        <w:t>1.3. Учредителем Учреждения является Администрация сельского поселения сумона Хадынский Пий-Хемский кожууна Республики Тыва . Функции и полномочия учредителя осуществляет Администрация сельского поселения сумона  Хадынский Пий-Хемского кожууна Республики Тыва  ( далее Учредитель).</w:t>
      </w:r>
    </w:p>
    <w:p w:rsidR="00E95660" w:rsidRDefault="00E95660" w:rsidP="00BF7213">
      <w:r>
        <w:t xml:space="preserve">Учреждение находится в ведомственном подчинении Администрации  сельского поселения Хадынский  Пий-Хемского кожууна. </w:t>
      </w:r>
    </w:p>
    <w:p w:rsidR="00E95660" w:rsidRDefault="00E95660" w:rsidP="00BF7213">
      <w:pPr>
        <w:jc w:val="both"/>
      </w:pPr>
      <w:r>
        <w:t>1.4. Собственником имущества Учреждения является Администрация сельского поселения сумона  Хадынский  Пий-Хемского кожууна Республики Тыва.</w:t>
      </w:r>
    </w:p>
    <w:p w:rsidR="00E95660" w:rsidRDefault="00E95660" w:rsidP="00BF7213">
      <w:pPr>
        <w:jc w:val="both"/>
      </w:pPr>
      <w:r>
        <w:t>1.5. Учреждение является юридическим лицом, имеет обособленное имущество, самостоятельный баланс, лицевой счет в территориальном органе Федерального казначейства по Республике Тыва, печать с полным наименованием Учреждения, бланки, штампы со своим наименованием. Учреждение от своего имени приобретает и осуществляет имущественные и неимущественные права, выступает истцом и ответчиком в суде в соответствии с законодательством Российской Федерации.</w:t>
      </w:r>
    </w:p>
    <w:p w:rsidR="00E95660" w:rsidRDefault="00E95660" w:rsidP="00BF7213">
      <w:pPr>
        <w:jc w:val="both"/>
      </w:pPr>
      <w:r>
        <w:t>1.6. Учреждение отвечает по своим обязательствам всем находящимся у него на праве оперативного управления имуществом, как закрепленным за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выделенных собственником имущества Учреждения средств, а также недвижимого имущества.</w:t>
      </w:r>
    </w:p>
    <w:p w:rsidR="00E95660" w:rsidRDefault="00E95660" w:rsidP="001909AE">
      <w:pPr>
        <w:jc w:val="both"/>
      </w:pPr>
      <w:r>
        <w:t>1.7. Учредитель  не несет ответственности по обязательствам Учреждения. Учреждение не отвечает по обязательствам Учредителя.</w:t>
      </w:r>
    </w:p>
    <w:p w:rsidR="00E95660" w:rsidRPr="003B4AB9" w:rsidRDefault="00E95660" w:rsidP="001909AE">
      <w:pPr>
        <w:jc w:val="both"/>
      </w:pPr>
      <w:r>
        <w:t>1.8</w:t>
      </w:r>
      <w:r w:rsidRPr="003B4AB9">
        <w:t>. Учреждение  является муниципальным бюджетным общедоступным  культурно-просветительским центром.</w:t>
      </w:r>
    </w:p>
    <w:p w:rsidR="00E95660" w:rsidRDefault="00E95660" w:rsidP="001909AE">
      <w:pPr>
        <w:jc w:val="both"/>
      </w:pPr>
      <w:r>
        <w:t>1.9. В Учреждении могут создаваться иные подразделения, деятельность которых отвечает требованиям настоящего Устава.</w:t>
      </w:r>
    </w:p>
    <w:p w:rsidR="00E95660" w:rsidRDefault="00E95660" w:rsidP="001909AE">
      <w:pPr>
        <w:jc w:val="both"/>
      </w:pPr>
      <w:r>
        <w:t>1.10. Учреждение осуществляет свою деятельность в соответствии с предметом и целями деятельности, определенными в соответствии с действующим законодательством, муниципальными правовыми актами Администрации сумонаХадынский Пий-Хемскогокожууна  и настоящим Уставом.</w:t>
      </w:r>
    </w:p>
    <w:p w:rsidR="00E95660" w:rsidRDefault="00E95660" w:rsidP="001909AE">
      <w:pPr>
        <w:jc w:val="both"/>
      </w:pPr>
      <w:r>
        <w:t>1.11. Учреждение в своей деятельности руководствуется Конституцией Российской Федерации, Гражданским кодексом Российской Федерации,  иными нормативными правовыми актами Российской Федерации, Республики Тыва,  настоящим Уставом.</w:t>
      </w:r>
    </w:p>
    <w:p w:rsidR="00E95660" w:rsidRPr="00596CE5" w:rsidRDefault="00E95660" w:rsidP="001909AE">
      <w:pPr>
        <w:rPr>
          <w:b/>
          <w:bCs/>
        </w:rPr>
      </w:pPr>
      <w:r w:rsidRPr="00596CE5">
        <w:rPr>
          <w:b/>
          <w:bCs/>
        </w:rPr>
        <w:t>2. ЦЕЛИ, ЗАДАЧИ И ВИДЫ ДЕЯТЕЛЬНОСТИ УЧРЕЖДЕНИЯ</w:t>
      </w:r>
    </w:p>
    <w:p w:rsidR="00E95660" w:rsidRDefault="00E95660" w:rsidP="001909AE">
      <w:pPr>
        <w:jc w:val="both"/>
      </w:pPr>
      <w:r>
        <w:t>2.1. Основными принципами деятельности Учреждения являются:</w:t>
      </w:r>
    </w:p>
    <w:p w:rsidR="00E95660" w:rsidRDefault="00E95660" w:rsidP="001909AE">
      <w:pPr>
        <w:jc w:val="both"/>
      </w:pPr>
      <w:r>
        <w:t>-обеспечение конституционного права граждан РФ на свободу творчества, равный доступ к участию в культурной жизни и пользованию  услугами, предоставляемыми Учреждением;</w:t>
      </w:r>
    </w:p>
    <w:p w:rsidR="00E95660" w:rsidRDefault="00E95660" w:rsidP="001909AE">
      <w:pPr>
        <w:jc w:val="both"/>
      </w:pPr>
      <w:r>
        <w:t>-гуманистический характер деятельности Учреждения, приоритет общечеловеческих ценностей жизни и здоровья человека, свободного развития личности;</w:t>
      </w:r>
    </w:p>
    <w:p w:rsidR="00E95660" w:rsidRDefault="00E95660" w:rsidP="001909AE">
      <w:pPr>
        <w:jc w:val="both"/>
      </w:pPr>
      <w:r>
        <w:t>-содействие в сохранении единства культурного пространства страны, в поддержке и развитии самобытных национальных культур, региональных и местных культурных традиций и особенностей в условиях многонационального государства.</w:t>
      </w:r>
    </w:p>
    <w:p w:rsidR="00E95660" w:rsidRDefault="00E95660" w:rsidP="001909AE">
      <w:pPr>
        <w:jc w:val="both"/>
      </w:pPr>
      <w:r>
        <w:t>2.2. Учреждение создаётся в целях удовлетворения общественных потребностей в сохранении и развитии народной традиционной культуры, поддержки любительского художественного творчества, другой самодеятельной творческой инициативы и социально-культурной активности населения, организации его досуга и отдыха.</w:t>
      </w:r>
    </w:p>
    <w:p w:rsidR="00E95660" w:rsidRDefault="00E95660" w:rsidP="001909AE">
      <w:pPr>
        <w:jc w:val="both"/>
      </w:pPr>
      <w:r>
        <w:t>2.3. Для выполнения уставных целей Учреждение решает следующие задачи:</w:t>
      </w:r>
    </w:p>
    <w:p w:rsidR="00E95660" w:rsidRDefault="00E95660" w:rsidP="001909AE">
      <w:pPr>
        <w:jc w:val="both"/>
      </w:pPr>
      <w:r>
        <w:t>-создание и развитие творческого и ресурсного потенциала для обеспечения культурной, просветительской, досуговой деятельности разных видов и форм через объединение функций Учреждения;</w:t>
      </w:r>
    </w:p>
    <w:p w:rsidR="00E95660" w:rsidRDefault="00E95660" w:rsidP="001909AE">
      <w:pPr>
        <w:jc w:val="both"/>
      </w:pPr>
      <w:r>
        <w:t>-всестороннее духовное и  творческое развитие личности, поддержка деятельности клубных формирований и любительских объединений, способствующих снятию социальной напряженности;</w:t>
      </w:r>
    </w:p>
    <w:p w:rsidR="00E95660" w:rsidRDefault="00E95660" w:rsidP="001909AE">
      <w:pPr>
        <w:jc w:val="both"/>
      </w:pPr>
      <w:r>
        <w:t>-совершенствование форм досуговой  деятельности, вовлечение в культурную, просветительскую, воспитательную, спортивно-оздоровительную и досуговую деятельность максимально возможного числа жителей сумонаХадынский Пий-Хемскогокожууна.</w:t>
      </w:r>
    </w:p>
    <w:p w:rsidR="00E95660" w:rsidRDefault="00E95660" w:rsidP="001909AE">
      <w:r>
        <w:t xml:space="preserve"> 2.4. Основными видами деятельности Учреждения являются:</w:t>
      </w:r>
    </w:p>
    <w:p w:rsidR="00E95660" w:rsidRDefault="00E95660" w:rsidP="001909AE">
      <w:r>
        <w:t>-создание и организация деятельности клубных формирований и любительских объединений по культурно-познавательным, художественно-творческим, спортивно-оздоровительным и иным интересам;</w:t>
      </w:r>
    </w:p>
    <w:p w:rsidR="00E95660" w:rsidRDefault="00E95660" w:rsidP="001909AE">
      <w:r>
        <w:t>-проведение культурно-массовых мероприятий: фестивалей, конкурсов, смотров, выставок, концертов, спектаклей и других форм показа результатов творческой деятельности клубных формирований и творческого коллектива Учреждения;</w:t>
      </w:r>
    </w:p>
    <w:p w:rsidR="00E95660" w:rsidRDefault="00E95660" w:rsidP="001909AE">
      <w:r>
        <w:t>-организация работы разнообразных форм просветительской деятельности клубных формирований и творческого коллектива Учреждения;</w:t>
      </w:r>
    </w:p>
    <w:p w:rsidR="00E95660" w:rsidRDefault="00E95660" w:rsidP="001909AE">
      <w:r>
        <w:t>-организация работы разнообразных форм просветительской деятельности  (лектории, литературные гостиные, экскурсии, лекции, встречи, выставки, тематические вечера, журналы и др.)</w:t>
      </w:r>
    </w:p>
    <w:p w:rsidR="00E95660" w:rsidRDefault="00E95660" w:rsidP="001909AE">
      <w:r>
        <w:t>- выявление культурных ценностей, народных традиций;</w:t>
      </w:r>
    </w:p>
    <w:p w:rsidR="00E95660" w:rsidRDefault="00E95660" w:rsidP="001909AE">
      <w:r>
        <w:t>-проведение массовых театрализованных праздников и представлений, народных гуляний;</w:t>
      </w:r>
    </w:p>
    <w:p w:rsidR="00E95660" w:rsidRDefault="00E95660" w:rsidP="001909AE">
      <w:r>
        <w:t>-организация досуга  различных групп населения, в том числе проведение вечеров отдыха и танцев, дискотек, молодёжных балов, карнавалов, детских утренников, игровых и др. программ;</w:t>
      </w:r>
    </w:p>
    <w:p w:rsidR="00E95660" w:rsidRDefault="00E95660" w:rsidP="001909AE">
      <w:r>
        <w:t>-организация в установленном порядке работы спортивно-оздоровительных клубов, проведение спортивных выступлений, физкультурно-массовых соревнований в рамках культурно-массовых  мероприятий;</w:t>
      </w:r>
    </w:p>
    <w:p w:rsidR="00E95660" w:rsidRDefault="00E95660" w:rsidP="001909AE">
      <w:r>
        <w:t>-оказание по социально-творческим заказам, другим  договорам с юридическими и физически- ми лицами консультативной, методической и организационно-творческой помощи в подготовке   и проведении различных культурно-досуговых мероприятий, а также предоставление сопутствующих услуг: прокат музыкальных инструментов, реквизита, театральных костюмов, продажа репертуарно-методических материалов и т.п.;</w:t>
      </w:r>
    </w:p>
    <w:p w:rsidR="00E95660" w:rsidRDefault="00E95660" w:rsidP="001909AE">
      <w:r>
        <w:t>-осуществление гастрольной деятельности;</w:t>
      </w:r>
    </w:p>
    <w:p w:rsidR="00E95660" w:rsidRDefault="00E95660" w:rsidP="001909AE">
      <w:r>
        <w:t>-поддержка инициатив населения, мастеров народного творчества в форме организации выставочных салонов,  ярмарок народного творчества и др.</w:t>
      </w:r>
    </w:p>
    <w:p w:rsidR="00E95660" w:rsidRDefault="00E95660" w:rsidP="001909AE">
      <w:r>
        <w:t>2.5. Учреждение осуществляет деятельность, связанную с выполнением работ, оказанием услуг, относящихся к его основным видам деятельности в соответствии с муниципальными заданиями, которые формируются и утверждаются Учредителем. Учреждение не вправе отказаться от выполнения муниципального задания.</w:t>
      </w:r>
    </w:p>
    <w:p w:rsidR="00E95660" w:rsidRDefault="00E95660" w:rsidP="001909AE">
      <w:r>
        <w:t>2.6. 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предусмотренным настоящим Уставом, для граждан и юридических лиц за плату и на одинаковых при оказании одних и тех же услуг условиях.</w:t>
      </w:r>
    </w:p>
    <w:p w:rsidR="00E95660" w:rsidRDefault="00E95660" w:rsidP="001909AE">
      <w:r>
        <w:t>2.7.Учреждение вправе осуществлять следующие виды деятельности, в т.ч. приносящие доход, не относящиеся к основным видам деятельности Учреждения, лишь постольку, поскольку это служит достижению целей, ради которых оно создано:</w:t>
      </w:r>
    </w:p>
    <w:p w:rsidR="00E95660" w:rsidRDefault="00E95660" w:rsidP="001909AE">
      <w:r>
        <w:t>-услуги по предоставлению напрокат аудио, видео носителей, звукотехнического оборудования, музыкальных инструментов, сценических постановочных средств, костюмов, обуви, театрального реквизита,  инвентаря;</w:t>
      </w:r>
    </w:p>
    <w:p w:rsidR="00E95660" w:rsidRDefault="00E95660" w:rsidP="001909AE">
      <w:r>
        <w:t>-услуги по изготовлению копий, фотокопированию, ксерокопированию, микрокопированию с печатной продукции;</w:t>
      </w:r>
    </w:p>
    <w:p w:rsidR="00E95660" w:rsidRDefault="00E95660" w:rsidP="001909AE">
      <w:r>
        <w:t>-услуги по звукозаписи и видеозаписи;</w:t>
      </w:r>
    </w:p>
    <w:p w:rsidR="00E95660" w:rsidRDefault="00E95660" w:rsidP="001909AE">
      <w:r>
        <w:t>-услуги по изготовлению копий звукозаписей из фонотеки;</w:t>
      </w:r>
    </w:p>
    <w:p w:rsidR="00E95660" w:rsidRDefault="00E95660" w:rsidP="001909AE">
      <w:r>
        <w:t>-услуги по предоставлению в аренду помещений сельского дома культуры, другим организациям и учреждениям;</w:t>
      </w:r>
    </w:p>
    <w:p w:rsidR="00E95660" w:rsidRDefault="00E95660" w:rsidP="001909AE">
      <w:r>
        <w:t>-услуги по распространению билетов;</w:t>
      </w:r>
    </w:p>
    <w:p w:rsidR="00E95660" w:rsidRDefault="00E95660" w:rsidP="001909AE">
      <w:r>
        <w:t>-проведение дискотек, концертных программ, лекториев, тематических лекций, встреч и т.д.</w:t>
      </w:r>
    </w:p>
    <w:p w:rsidR="00E95660" w:rsidRDefault="00E95660" w:rsidP="001909AE">
      <w:r>
        <w:t>-обучение в платных кружках, студиях;</w:t>
      </w:r>
    </w:p>
    <w:p w:rsidR="00E95660" w:rsidRDefault="00E95660" w:rsidP="001909AE">
      <w:r>
        <w:t>-осуществляет пошив сценических костюмов и обуви, изготовление реквизита;</w:t>
      </w:r>
    </w:p>
    <w:p w:rsidR="00E95660" w:rsidRDefault="00E95660" w:rsidP="001909AE">
      <w:r>
        <w:t>-услуги по организации и проведению различных театрально-зрелищных, культурно-просветительных и зрелищно-развлекательных мероприятий;</w:t>
      </w:r>
    </w:p>
    <w:p w:rsidR="00E95660" w:rsidRDefault="00E95660" w:rsidP="001909AE">
      <w:r>
        <w:t>-выставки картин художников, художественные салоны, консультации художника-оформителя;</w:t>
      </w:r>
    </w:p>
    <w:p w:rsidR="00E95660" w:rsidRDefault="00E95660" w:rsidP="001909AE">
      <w:r>
        <w:t>-выставка и продажа произведений и изделий самодеятельных художников, мастеров декоративно-прикладного искусства;</w:t>
      </w:r>
    </w:p>
    <w:p w:rsidR="00E95660" w:rsidRDefault="00E95660" w:rsidP="001909AE">
      <w:r>
        <w:t>-организация ярмарок народного творчества, аттракционы;</w:t>
      </w:r>
    </w:p>
    <w:p w:rsidR="00E95660" w:rsidRDefault="00E95660" w:rsidP="001909AE">
      <w:r>
        <w:t>-реализация поделок художественной мастерской.</w:t>
      </w:r>
    </w:p>
    <w:p w:rsidR="00E95660" w:rsidRDefault="00E95660" w:rsidP="001909AE">
      <w:r>
        <w:t>2.8.  Доходы, полученные от такой деятельности, и приобретенное за счет этих доходов имущество поступают в самостоятельное распоряжение Учреждения.</w:t>
      </w:r>
    </w:p>
    <w:p w:rsidR="00E95660" w:rsidRDefault="00E95660" w:rsidP="001909AE">
      <w:r>
        <w:t>2.9. Учреждение не вправе осуществлять виды деятельности и оказывать платные услуги, не указанные в настоящем Уставе.</w:t>
      </w:r>
    </w:p>
    <w:p w:rsidR="00E95660" w:rsidRDefault="00E95660" w:rsidP="001909AE">
      <w:pPr>
        <w:rPr>
          <w:b/>
          <w:bCs/>
        </w:rPr>
      </w:pPr>
      <w:r w:rsidRPr="003F1151">
        <w:rPr>
          <w:b/>
          <w:bCs/>
        </w:rPr>
        <w:t xml:space="preserve">3. </w:t>
      </w:r>
      <w:r w:rsidRPr="008346E0">
        <w:rPr>
          <w:b/>
          <w:bCs/>
        </w:rPr>
        <w:t xml:space="preserve">ИМУЩЕСТВО И </w:t>
      </w:r>
      <w:r>
        <w:rPr>
          <w:b/>
          <w:bCs/>
        </w:rPr>
        <w:t xml:space="preserve">ФИНАНСОВО-ХОЗЯЙСТВЕННАЯ ДЕЯТЕЛЬНОСТЬ </w:t>
      </w:r>
      <w:r w:rsidRPr="008346E0">
        <w:rPr>
          <w:b/>
          <w:bCs/>
        </w:rPr>
        <w:t>УЧРЕЖДЕНИЯ</w:t>
      </w:r>
    </w:p>
    <w:p w:rsidR="00E95660" w:rsidRPr="000266C7" w:rsidRDefault="00E95660" w:rsidP="001909AE">
      <w:pPr>
        <w:jc w:val="both"/>
        <w:rPr>
          <w:b/>
          <w:bCs/>
        </w:rPr>
      </w:pPr>
      <w:r>
        <w:t xml:space="preserve">3.1. Имущество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Учреждения является муниципальное образование Администрации сельского поселения  сумонаХадынский Пий-Хемскогокожууна. Полномочия собственника имущества Учреждения выполняет администрация муниципального образование сельского поселения сумонХадынский Пий-Хемскогокожууна. </w:t>
      </w:r>
    </w:p>
    <w:p w:rsidR="00E95660" w:rsidRDefault="00E95660" w:rsidP="001909AE">
      <w:pPr>
        <w:jc w:val="both"/>
      </w:pPr>
      <w:r>
        <w:t>3.2.Земельный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E95660" w:rsidRDefault="00E95660" w:rsidP="001909AE">
      <w:pPr>
        <w:jc w:val="both"/>
      </w:pPr>
      <w:r w:rsidRPr="004541FD">
        <w:rPr>
          <w:b/>
          <w:bCs/>
        </w:rPr>
        <w:t>4.3</w:t>
      </w:r>
      <w:r>
        <w:t>. Учреждение без согласия администрации муниципального образования сельского поселения сумонаХадынский   Пий-Хемскогокожууна Республики Тыва не вправе распоряжаться закрепленным за ним особо ценным движимым имуществом, или имуществом, приобретенным Учреждением за счет выделенных Учреждению бюджетных средств на приобретение такого имущества, а также недвижимым имуществом.</w:t>
      </w:r>
    </w:p>
    <w:p w:rsidR="00E95660" w:rsidRDefault="00E95660" w:rsidP="001909AE">
      <w:r>
        <w:t xml:space="preserve">Остальным, находящимся на праве оперативного управления имуществом, Учреждение вправе распоряжаться самостоятельно, если иное не предусмотрено Федеральным законно «О некоммерческих организациях» и настоящим Уставом. </w:t>
      </w:r>
    </w:p>
    <w:p w:rsidR="00E95660" w:rsidRDefault="00E95660" w:rsidP="001909AE">
      <w:r w:rsidRPr="004541FD">
        <w:rPr>
          <w:b/>
          <w:bCs/>
        </w:rPr>
        <w:t>4.4</w:t>
      </w:r>
      <w:r>
        <w:t>. Учреждение вправе с согласия администрации муниципального  образования сельского поселения сумонХадынский  вносить в уставный (складочный) капитал хозяйственных обществ или иным образом передавать им в качестве их учредителя или участника  денежные средства, иное имущество, передавать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закрепленного за ним  особо ценного движимого имущества, или имущества, приобретенного Учреждением за счет выделенных ему бюджетных средств на приобретение такого имущества, а также недвижимого имущества.</w:t>
      </w:r>
    </w:p>
    <w:p w:rsidR="00E95660" w:rsidRDefault="00E95660" w:rsidP="001909AE">
      <w:r>
        <w:t>4.5. Решение об отнесении имущества к категории особо ценного движимого имущества принимается в порядке, определённом учредителем.</w:t>
      </w:r>
    </w:p>
    <w:p w:rsidR="00E95660" w:rsidRDefault="00E95660" w:rsidP="001909AE">
      <w:r>
        <w:t>4.6. Недвижимое имущество, закрепленное за Учреждением или приобретенное Учреждением за счет средств, выделенных ему учредителем на приобретение этого имущества, а также находящееся у Учреждения особо ценное движимое имущество подлежит обособленному учету в установленном порядке.</w:t>
      </w:r>
    </w:p>
    <w:p w:rsidR="00E95660" w:rsidRDefault="00E95660" w:rsidP="001909AE">
      <w:r>
        <w:t>4.7. Источниками формирования имущества Учреждения являются:</w:t>
      </w:r>
    </w:p>
    <w:p w:rsidR="00E95660" w:rsidRDefault="00E95660" w:rsidP="001909AE">
      <w:r>
        <w:t>- имущество, закрепленное за ним на праве оперативного управления;</w:t>
      </w:r>
    </w:p>
    <w:p w:rsidR="00E95660" w:rsidRDefault="00E95660" w:rsidP="001909AE">
      <w:r>
        <w:t>- бюджетные поступления в виде субсидий;</w:t>
      </w:r>
    </w:p>
    <w:p w:rsidR="00E95660" w:rsidRDefault="00E95660" w:rsidP="001909AE">
      <w:r>
        <w:t xml:space="preserve">- доходы Учреждения, полученные от осуществления приносящей доходы деятельности, предусмотренной настоящим Уставом, и приобретенное за счет этих доходов имущество; </w:t>
      </w:r>
    </w:p>
    <w:p w:rsidR="00E95660" w:rsidRDefault="00E95660" w:rsidP="001909AE">
      <w:r>
        <w:t>- средства спонсоров и добровольные пожертвования граждан;</w:t>
      </w:r>
    </w:p>
    <w:p w:rsidR="00E95660" w:rsidRDefault="00E95660" w:rsidP="001909AE">
      <w:r>
        <w:t>- иные источники, не запрещенные действующим законодательством.</w:t>
      </w:r>
    </w:p>
    <w:p w:rsidR="00E95660" w:rsidRDefault="00E95660" w:rsidP="001909AE">
      <w:r>
        <w:t>4.8.Учреждение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E95660" w:rsidRDefault="00E95660" w:rsidP="001909AE">
      <w:r>
        <w:t>4.9. Информация об использовании закрепленного за Учреждением муниципального имущества муниципального  района  включается в ежегодные отчеты Учреждения.</w:t>
      </w:r>
    </w:p>
    <w:p w:rsidR="00E95660" w:rsidRDefault="00E95660" w:rsidP="001909AE">
      <w:r>
        <w:t xml:space="preserve">4.10. Доходы, полученные Учреждением от предпринимательской деятельности, а также приобретенное за счет таких доходов имущество, поступают в самостоятельное распоряжение Учреждения.   </w:t>
      </w:r>
    </w:p>
    <w:p w:rsidR="00E95660" w:rsidRPr="00580636" w:rsidRDefault="00E95660" w:rsidP="001909AE">
      <w:pPr>
        <w:ind w:left="142"/>
        <w:jc w:val="both"/>
        <w:rPr>
          <w:color w:val="000000"/>
          <w:sz w:val="24"/>
          <w:szCs w:val="24"/>
        </w:rPr>
      </w:pPr>
      <w:r>
        <w:rPr>
          <w:color w:val="000000"/>
          <w:sz w:val="24"/>
          <w:szCs w:val="24"/>
        </w:rPr>
        <w:t xml:space="preserve">Учреждение </w:t>
      </w:r>
      <w:r w:rsidRPr="00580636">
        <w:rPr>
          <w:color w:val="000000"/>
          <w:sz w:val="24"/>
          <w:szCs w:val="24"/>
        </w:rPr>
        <w:t>обязан</w:t>
      </w:r>
      <w:r>
        <w:rPr>
          <w:color w:val="000000"/>
          <w:sz w:val="24"/>
          <w:szCs w:val="24"/>
        </w:rPr>
        <w:t>о</w:t>
      </w:r>
      <w:r w:rsidRPr="00580636">
        <w:rPr>
          <w:color w:val="000000"/>
          <w:sz w:val="24"/>
          <w:szCs w:val="24"/>
        </w:rPr>
        <w:t xml:space="preserve">: </w:t>
      </w:r>
    </w:p>
    <w:p w:rsidR="00E95660" w:rsidRPr="00580636" w:rsidRDefault="00E95660" w:rsidP="001909AE">
      <w:pPr>
        <w:jc w:val="both"/>
        <w:rPr>
          <w:color w:val="000000"/>
          <w:sz w:val="24"/>
          <w:szCs w:val="24"/>
        </w:rPr>
      </w:pPr>
      <w:r w:rsidRPr="00580636">
        <w:rPr>
          <w:color w:val="000000"/>
          <w:sz w:val="24"/>
          <w:szCs w:val="24"/>
        </w:rPr>
        <w:t xml:space="preserve">- использовать имущество строго по целевому назначению в соответствии с уставными целями деятельности </w:t>
      </w:r>
      <w:r>
        <w:rPr>
          <w:color w:val="000000"/>
          <w:sz w:val="24"/>
          <w:szCs w:val="24"/>
        </w:rPr>
        <w:t>Учреждения</w:t>
      </w:r>
      <w:r w:rsidRPr="00580636">
        <w:rPr>
          <w:color w:val="000000"/>
          <w:sz w:val="24"/>
          <w:szCs w:val="24"/>
        </w:rPr>
        <w:t xml:space="preserve">, законодательством Российской Федерации, правовыми актами органов местного самоуправления муниципального </w:t>
      </w:r>
      <w:r>
        <w:rPr>
          <w:color w:val="000000"/>
          <w:sz w:val="24"/>
          <w:szCs w:val="24"/>
        </w:rPr>
        <w:t>образования сельского поселения сумонаХадынский Пий-Хемскогокожууна Республики Тыва</w:t>
      </w:r>
      <w:r w:rsidRPr="00580636">
        <w:rPr>
          <w:color w:val="000000"/>
          <w:sz w:val="24"/>
          <w:szCs w:val="24"/>
        </w:rPr>
        <w:t xml:space="preserve">, указаниями Учредителя; </w:t>
      </w:r>
    </w:p>
    <w:p w:rsidR="00E95660" w:rsidRPr="00580636" w:rsidRDefault="00E95660" w:rsidP="001909AE">
      <w:pPr>
        <w:jc w:val="both"/>
        <w:rPr>
          <w:color w:val="000000"/>
          <w:sz w:val="24"/>
          <w:szCs w:val="24"/>
        </w:rPr>
      </w:pPr>
      <w:r w:rsidRPr="00580636">
        <w:rPr>
          <w:color w:val="000000"/>
          <w:sz w:val="24"/>
          <w:szCs w:val="24"/>
        </w:rPr>
        <w:t xml:space="preserve">- эффективно использовать имущество; </w:t>
      </w:r>
    </w:p>
    <w:p w:rsidR="00E95660" w:rsidRPr="00580636" w:rsidRDefault="00E95660" w:rsidP="001909AE">
      <w:pPr>
        <w:jc w:val="both"/>
        <w:rPr>
          <w:color w:val="000000"/>
          <w:sz w:val="24"/>
          <w:szCs w:val="24"/>
        </w:rPr>
      </w:pPr>
      <w:r w:rsidRPr="00580636">
        <w:rPr>
          <w:color w:val="000000"/>
          <w:sz w:val="24"/>
          <w:szCs w:val="24"/>
        </w:rPr>
        <w:t xml:space="preserve">- обеспечивать сохранность и надлежащее использование имущества; </w:t>
      </w:r>
    </w:p>
    <w:p w:rsidR="00E95660" w:rsidRPr="00580636" w:rsidRDefault="00E95660" w:rsidP="001909AE">
      <w:pPr>
        <w:jc w:val="both"/>
        <w:rPr>
          <w:color w:val="000000"/>
          <w:sz w:val="24"/>
          <w:szCs w:val="24"/>
        </w:rPr>
      </w:pPr>
      <w:r w:rsidRPr="00580636">
        <w:rPr>
          <w:color w:val="000000"/>
          <w:sz w:val="24"/>
          <w:szCs w:val="24"/>
        </w:rPr>
        <w:t xml:space="preserve">- не допускать ухудшения технического состояния имущества (данное требование не распространяется на ухудшение состояния имущества, связанное с нормативным износом этого имущества в процессе эксплуатации); </w:t>
      </w:r>
    </w:p>
    <w:p w:rsidR="00E95660" w:rsidRDefault="00E95660" w:rsidP="001909AE">
      <w:pPr>
        <w:jc w:val="both"/>
        <w:rPr>
          <w:color w:val="000000"/>
          <w:sz w:val="24"/>
          <w:szCs w:val="24"/>
        </w:rPr>
      </w:pPr>
      <w:r w:rsidRPr="00580636">
        <w:rPr>
          <w:color w:val="000000"/>
          <w:sz w:val="24"/>
          <w:szCs w:val="24"/>
        </w:rPr>
        <w:t xml:space="preserve">- производить капитальный и текущий ремонты имущества; </w:t>
      </w:r>
    </w:p>
    <w:p w:rsidR="00E95660" w:rsidRPr="00E159AE" w:rsidRDefault="00E95660" w:rsidP="001909AE">
      <w:pPr>
        <w:jc w:val="both"/>
        <w:rPr>
          <w:color w:val="000000"/>
          <w:sz w:val="24"/>
          <w:szCs w:val="24"/>
        </w:rPr>
      </w:pPr>
      <w:r>
        <w:rPr>
          <w:color w:val="000000"/>
          <w:sz w:val="24"/>
          <w:szCs w:val="24"/>
        </w:rPr>
        <w:t>-</w:t>
      </w:r>
      <w:r w:rsidRPr="00E159AE">
        <w:rPr>
          <w:color w:val="000000"/>
          <w:sz w:val="24"/>
          <w:szCs w:val="24"/>
        </w:rPr>
        <w:t>Бюджетное учреждение ежегодно, в соответствии с порядком определения норматива затрат на оказание муниципальных услуг бюджетными учреждениями, утвержденным Учредителем, представляет:</w:t>
      </w:r>
    </w:p>
    <w:p w:rsidR="00E95660" w:rsidRPr="00E159AE" w:rsidRDefault="00E95660" w:rsidP="001909AE">
      <w:pPr>
        <w:jc w:val="both"/>
        <w:rPr>
          <w:color w:val="000000"/>
          <w:sz w:val="24"/>
          <w:szCs w:val="24"/>
        </w:rPr>
      </w:pPr>
      <w:r w:rsidRPr="00E159AE">
        <w:rPr>
          <w:color w:val="000000"/>
          <w:sz w:val="24"/>
          <w:szCs w:val="24"/>
        </w:rPr>
        <w:t>- расчет расходов на содержание недвижимого имущества и особо ценного движимого имущества, закрепленных за Бюджетным учреждением или приобретенных за счет выделенных ему средств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sidR="00E95660" w:rsidRPr="00E159AE" w:rsidRDefault="00E95660" w:rsidP="001909AE">
      <w:pPr>
        <w:jc w:val="both"/>
        <w:rPr>
          <w:color w:val="000000"/>
          <w:sz w:val="24"/>
          <w:szCs w:val="24"/>
        </w:rPr>
      </w:pPr>
      <w:r w:rsidRPr="00E159AE">
        <w:rPr>
          <w:color w:val="000000"/>
          <w:sz w:val="24"/>
          <w:szCs w:val="24"/>
        </w:rPr>
        <w:t>- обоснование финансового обеспечения развития Бюджетного учреждения в рамках программ, утвержденных в установленном порядке.</w:t>
      </w:r>
    </w:p>
    <w:p w:rsidR="00E95660" w:rsidRPr="00580636" w:rsidRDefault="00E95660" w:rsidP="001909AE">
      <w:pPr>
        <w:jc w:val="both"/>
        <w:rPr>
          <w:color w:val="000000"/>
          <w:sz w:val="24"/>
          <w:szCs w:val="24"/>
        </w:rPr>
      </w:pPr>
      <w:r w:rsidRPr="00580636">
        <w:rPr>
          <w:color w:val="000000"/>
          <w:sz w:val="24"/>
          <w:szCs w:val="24"/>
        </w:rPr>
        <w:t xml:space="preserve">- предварительно в письменной форме согласовывать с  Учредителем крупные сделки, сделки по распоряжению особо ценным движимым имуществом, закрепленным за </w:t>
      </w:r>
      <w:r>
        <w:rPr>
          <w:color w:val="000000"/>
          <w:sz w:val="24"/>
          <w:szCs w:val="24"/>
        </w:rPr>
        <w:t>Учреждением</w:t>
      </w:r>
      <w:r w:rsidRPr="00580636">
        <w:rPr>
          <w:color w:val="000000"/>
          <w:sz w:val="24"/>
          <w:szCs w:val="24"/>
        </w:rPr>
        <w:t xml:space="preserve"> или приобретенным </w:t>
      </w:r>
      <w:r>
        <w:rPr>
          <w:color w:val="000000"/>
          <w:sz w:val="24"/>
          <w:szCs w:val="24"/>
        </w:rPr>
        <w:t>Учреждением</w:t>
      </w:r>
      <w:r w:rsidRPr="00580636">
        <w:rPr>
          <w:color w:val="000000"/>
          <w:sz w:val="24"/>
          <w:szCs w:val="24"/>
        </w:rPr>
        <w:t xml:space="preserve"> за счет средств, выделенных </w:t>
      </w:r>
      <w:r>
        <w:rPr>
          <w:color w:val="000000"/>
          <w:sz w:val="24"/>
          <w:szCs w:val="24"/>
        </w:rPr>
        <w:t>Учреждению</w:t>
      </w:r>
      <w:r w:rsidRPr="00580636">
        <w:rPr>
          <w:color w:val="000000"/>
          <w:sz w:val="24"/>
          <w:szCs w:val="24"/>
        </w:rPr>
        <w:t xml:space="preserve"> Учредителем на приобретение этого имущества и недвижимым имуществом (передачу в аренду, залог, внесение в качестве вклада в уставный (складочный) капитал хозяйственного общества или товарищества, заключение договора простого товарищества или иные способы распоряжения имуществом, в том числе его продажу); </w:t>
      </w:r>
    </w:p>
    <w:p w:rsidR="00E95660" w:rsidRPr="00580636" w:rsidRDefault="00E95660" w:rsidP="001909AE">
      <w:pPr>
        <w:jc w:val="both"/>
        <w:rPr>
          <w:color w:val="000000"/>
          <w:sz w:val="24"/>
          <w:szCs w:val="24"/>
        </w:rPr>
      </w:pPr>
      <w:r w:rsidRPr="00580636">
        <w:rPr>
          <w:color w:val="000000"/>
          <w:sz w:val="24"/>
          <w:szCs w:val="24"/>
        </w:rPr>
        <w:t xml:space="preserve">- представлять </w:t>
      </w:r>
      <w:r>
        <w:rPr>
          <w:color w:val="000000"/>
          <w:sz w:val="24"/>
          <w:szCs w:val="24"/>
        </w:rPr>
        <w:t>Учредителю</w:t>
      </w:r>
      <w:r w:rsidRPr="00580636">
        <w:rPr>
          <w:color w:val="000000"/>
          <w:sz w:val="24"/>
          <w:szCs w:val="24"/>
        </w:rPr>
        <w:t xml:space="preserve"> сведения и соответствующие документы о приобретении имущества за счет доходов, полученных от приносящей доход деятельности, об имуществе, подаренном </w:t>
      </w:r>
      <w:r>
        <w:rPr>
          <w:color w:val="000000"/>
          <w:sz w:val="24"/>
          <w:szCs w:val="24"/>
        </w:rPr>
        <w:t xml:space="preserve">Учреждению </w:t>
      </w:r>
      <w:r w:rsidRPr="00580636">
        <w:rPr>
          <w:color w:val="000000"/>
          <w:sz w:val="24"/>
          <w:szCs w:val="24"/>
        </w:rPr>
        <w:t xml:space="preserve">третьими лицами, а также изменившиеся сведения об имуществе, находящемся в оперативном управлении учреждения, - для включения сведений в реестр объектов муниципальной собственности </w:t>
      </w:r>
      <w:r>
        <w:rPr>
          <w:color w:val="000000"/>
          <w:sz w:val="24"/>
          <w:szCs w:val="24"/>
        </w:rPr>
        <w:t>Администрации сумонаХадынский Пий-Хемскогокожууна</w:t>
      </w:r>
      <w:r w:rsidRPr="00580636">
        <w:rPr>
          <w:color w:val="000000"/>
          <w:sz w:val="24"/>
          <w:szCs w:val="24"/>
        </w:rPr>
        <w:t xml:space="preserve">(сведения и документы о приобретенном имуществе должны быть представлены в течение 10 рабочих дней с момента приобретения или дарения, изменившиеся сведения об имуществе, находящемся в оперативном управлении учреждения, представляются </w:t>
      </w:r>
      <w:r>
        <w:rPr>
          <w:color w:val="000000"/>
          <w:sz w:val="24"/>
          <w:szCs w:val="24"/>
        </w:rPr>
        <w:t>Учредителю</w:t>
      </w:r>
      <w:r w:rsidRPr="00580636">
        <w:rPr>
          <w:color w:val="000000"/>
          <w:sz w:val="24"/>
          <w:szCs w:val="24"/>
        </w:rPr>
        <w:t xml:space="preserve"> ежемесячно). </w:t>
      </w:r>
    </w:p>
    <w:p w:rsidR="00E95660" w:rsidRPr="00580636" w:rsidRDefault="00E95660" w:rsidP="001909AE">
      <w:pPr>
        <w:jc w:val="both"/>
        <w:rPr>
          <w:color w:val="000000"/>
          <w:sz w:val="24"/>
          <w:szCs w:val="24"/>
        </w:rPr>
      </w:pPr>
      <w:r w:rsidRPr="00580636">
        <w:rPr>
          <w:color w:val="000000"/>
          <w:sz w:val="24"/>
          <w:szCs w:val="24"/>
        </w:rPr>
        <w:t xml:space="preserve">Списание имущества и распоряжение списанным имуществом осуществляется в соответствии с законодательством Российской Федерации, правовым и актами органов местного самоуправления муниципального </w:t>
      </w:r>
      <w:r>
        <w:rPr>
          <w:color w:val="000000"/>
          <w:sz w:val="24"/>
          <w:szCs w:val="24"/>
        </w:rPr>
        <w:t>образования сельского поселения сумонаХадынский Пий-Хемскогокожууна Республики Тыва</w:t>
      </w:r>
      <w:r w:rsidRPr="00580636">
        <w:rPr>
          <w:color w:val="000000"/>
          <w:sz w:val="24"/>
          <w:szCs w:val="24"/>
        </w:rPr>
        <w:t>.</w:t>
      </w:r>
    </w:p>
    <w:p w:rsidR="00E95660" w:rsidRPr="00580636" w:rsidRDefault="00E95660" w:rsidP="001909AE">
      <w:pPr>
        <w:jc w:val="both"/>
        <w:rPr>
          <w:color w:val="000000"/>
          <w:sz w:val="24"/>
          <w:szCs w:val="24"/>
        </w:rPr>
      </w:pPr>
      <w:r>
        <w:rPr>
          <w:color w:val="000000"/>
          <w:sz w:val="24"/>
          <w:szCs w:val="24"/>
        </w:rPr>
        <w:t>4.11</w:t>
      </w:r>
      <w:r w:rsidRPr="00580636">
        <w:rPr>
          <w:color w:val="000000"/>
          <w:sz w:val="24"/>
          <w:szCs w:val="24"/>
        </w:rPr>
        <w:t xml:space="preserve">. Крупная сделка может быть совершена только с предварительного письменного согласия  Учредителя. </w:t>
      </w:r>
    </w:p>
    <w:p w:rsidR="00E95660" w:rsidRPr="00580636" w:rsidRDefault="00E95660" w:rsidP="001909AE">
      <w:pPr>
        <w:jc w:val="both"/>
        <w:rPr>
          <w:color w:val="000000"/>
          <w:sz w:val="24"/>
          <w:szCs w:val="24"/>
        </w:rPr>
      </w:pPr>
      <w:r w:rsidRPr="00580636">
        <w:rPr>
          <w:color w:val="000000"/>
          <w:sz w:val="24"/>
          <w:szCs w:val="24"/>
        </w:rPr>
        <w:t xml:space="preserve">Крупной сделкой в настоящем Уставе признается сделка или несколько взаимосвязанных сделок, связанных с распоряжением денежными средствами, отчуждением иного имущества (которым в соответствии с федеральным законом </w:t>
      </w:r>
      <w:r>
        <w:rPr>
          <w:color w:val="000000"/>
          <w:sz w:val="24"/>
          <w:szCs w:val="24"/>
        </w:rPr>
        <w:t xml:space="preserve">Учреждение </w:t>
      </w:r>
      <w:r w:rsidRPr="00580636">
        <w:rPr>
          <w:color w:val="000000"/>
          <w:sz w:val="24"/>
          <w:szCs w:val="24"/>
        </w:rPr>
        <w:t xml:space="preserve">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 (один процент) балансовой стоимости активов </w:t>
      </w:r>
      <w:r>
        <w:rPr>
          <w:color w:val="000000"/>
          <w:sz w:val="24"/>
          <w:szCs w:val="24"/>
        </w:rPr>
        <w:t>Учреждения</w:t>
      </w:r>
      <w:r w:rsidRPr="00580636">
        <w:rPr>
          <w:color w:val="000000"/>
          <w:sz w:val="24"/>
          <w:szCs w:val="24"/>
        </w:rPr>
        <w:t>, определяемой по данным его бухгалтерской отчетности на последнюю отчетную дату.</w:t>
      </w:r>
    </w:p>
    <w:p w:rsidR="00E95660" w:rsidRPr="00580636" w:rsidRDefault="00E95660" w:rsidP="001909AE">
      <w:pPr>
        <w:jc w:val="both"/>
        <w:rPr>
          <w:color w:val="000000"/>
          <w:sz w:val="24"/>
          <w:szCs w:val="24"/>
        </w:rPr>
      </w:pPr>
      <w:r w:rsidRPr="00580636">
        <w:rPr>
          <w:color w:val="000000"/>
          <w:sz w:val="24"/>
          <w:szCs w:val="24"/>
        </w:rPr>
        <w:t xml:space="preserve">Крупная сделка, связанная с распоряжением недвижимого имущества и особо ценного движимого имущества, закрепленного за </w:t>
      </w:r>
      <w:r>
        <w:rPr>
          <w:color w:val="000000"/>
          <w:sz w:val="24"/>
          <w:szCs w:val="24"/>
        </w:rPr>
        <w:t>Учреждением</w:t>
      </w:r>
      <w:r w:rsidRPr="00580636">
        <w:rPr>
          <w:color w:val="000000"/>
          <w:sz w:val="24"/>
          <w:szCs w:val="24"/>
        </w:rPr>
        <w:t xml:space="preserve"> на праве оперативного управления, а также с передачей такого имущества в пользование или в залог может быть совершена только с предварительного письменного согласия Учредителя.</w:t>
      </w:r>
    </w:p>
    <w:p w:rsidR="00E95660" w:rsidRDefault="00E95660" w:rsidP="001909AE">
      <w:pPr>
        <w:jc w:val="both"/>
        <w:rPr>
          <w:color w:val="000000"/>
          <w:sz w:val="24"/>
          <w:szCs w:val="24"/>
        </w:rPr>
      </w:pPr>
      <w:r>
        <w:rPr>
          <w:color w:val="000000"/>
          <w:sz w:val="24"/>
          <w:szCs w:val="24"/>
        </w:rPr>
        <w:t>4.12.</w:t>
      </w:r>
      <w:r w:rsidRPr="00580636">
        <w:rPr>
          <w:color w:val="000000"/>
          <w:sz w:val="24"/>
          <w:szCs w:val="24"/>
        </w:rPr>
        <w:t xml:space="preserve">Если директор </w:t>
      </w:r>
      <w:r>
        <w:rPr>
          <w:color w:val="000000"/>
          <w:sz w:val="24"/>
          <w:szCs w:val="24"/>
        </w:rPr>
        <w:t>Учреждения</w:t>
      </w:r>
      <w:r w:rsidRPr="00580636">
        <w:rPr>
          <w:color w:val="000000"/>
          <w:sz w:val="24"/>
          <w:szCs w:val="24"/>
        </w:rPr>
        <w:t xml:space="preserve">, его заместители, а также иные лица, входящие в состав органов управления </w:t>
      </w:r>
      <w:r>
        <w:rPr>
          <w:color w:val="000000"/>
          <w:sz w:val="24"/>
          <w:szCs w:val="24"/>
        </w:rPr>
        <w:t>Учреждением</w:t>
      </w:r>
      <w:r w:rsidRPr="00580636">
        <w:rPr>
          <w:color w:val="000000"/>
          <w:sz w:val="24"/>
          <w:szCs w:val="24"/>
        </w:rPr>
        <w:t xml:space="preserve"> имеют заинтересованность в сделке, стороной которой является или намеревается быть </w:t>
      </w:r>
      <w:r>
        <w:rPr>
          <w:color w:val="000000"/>
          <w:sz w:val="24"/>
          <w:szCs w:val="24"/>
        </w:rPr>
        <w:t>Учреждение</w:t>
      </w:r>
      <w:r w:rsidRPr="00580636">
        <w:rPr>
          <w:color w:val="000000"/>
          <w:sz w:val="24"/>
          <w:szCs w:val="24"/>
        </w:rPr>
        <w:t xml:space="preserve">, а также в случае иного противоречия интересов указанных лиц и </w:t>
      </w:r>
      <w:r>
        <w:rPr>
          <w:color w:val="000000"/>
          <w:sz w:val="24"/>
          <w:szCs w:val="24"/>
        </w:rPr>
        <w:t>Учреждения</w:t>
      </w:r>
      <w:r w:rsidRPr="00580636">
        <w:rPr>
          <w:color w:val="000000"/>
          <w:sz w:val="24"/>
          <w:szCs w:val="24"/>
        </w:rPr>
        <w:t xml:space="preserve"> в отношении существующей или предполагаемой сделки указанные лица обязаны сообщить о своей заинтересованности  Учредителю. Указанная сделка до ее совершения должна быть одобрена  Учредителем.</w:t>
      </w:r>
    </w:p>
    <w:p w:rsidR="00E95660" w:rsidRPr="00E159AE" w:rsidRDefault="00E95660" w:rsidP="001909AE">
      <w:pPr>
        <w:jc w:val="both"/>
        <w:rPr>
          <w:color w:val="000000"/>
          <w:sz w:val="24"/>
          <w:szCs w:val="24"/>
        </w:rPr>
      </w:pPr>
      <w:r>
        <w:rPr>
          <w:color w:val="000000"/>
          <w:sz w:val="24"/>
          <w:szCs w:val="24"/>
        </w:rPr>
        <w:t>4.13.</w:t>
      </w:r>
      <w:r w:rsidRPr="00E159AE">
        <w:rPr>
          <w:color w:val="000000"/>
          <w:sz w:val="24"/>
          <w:szCs w:val="24"/>
        </w:rPr>
        <w:t xml:space="preserve">Финансовое обеспечение осуществления Бюджетным учреждением полномочий органа исполнительной власти </w:t>
      </w:r>
      <w:r>
        <w:rPr>
          <w:color w:val="000000"/>
          <w:sz w:val="24"/>
          <w:szCs w:val="24"/>
        </w:rPr>
        <w:t>Пий-Хемскогокожууна</w:t>
      </w:r>
      <w:r w:rsidRPr="00E159AE">
        <w:rPr>
          <w:color w:val="000000"/>
          <w:sz w:val="24"/>
          <w:szCs w:val="24"/>
        </w:rPr>
        <w:t xml:space="preserve"> по исполнению публичных обязательств осуществляется в порядке, установленном распоряжением </w:t>
      </w:r>
      <w:r>
        <w:rPr>
          <w:color w:val="000000"/>
          <w:sz w:val="24"/>
          <w:szCs w:val="24"/>
        </w:rPr>
        <w:t>председателя администрации Пий-Хемскогокожууна Республики Тыва</w:t>
      </w:r>
      <w:r w:rsidRPr="00E159AE">
        <w:rPr>
          <w:color w:val="000000"/>
          <w:sz w:val="24"/>
          <w:szCs w:val="24"/>
        </w:rPr>
        <w:t>.</w:t>
      </w:r>
    </w:p>
    <w:p w:rsidR="00E95660" w:rsidRPr="00580636" w:rsidRDefault="00E95660" w:rsidP="001909AE">
      <w:pPr>
        <w:jc w:val="both"/>
        <w:rPr>
          <w:color w:val="000000"/>
          <w:sz w:val="24"/>
          <w:szCs w:val="24"/>
        </w:rPr>
      </w:pPr>
      <w:r>
        <w:rPr>
          <w:color w:val="000000"/>
          <w:sz w:val="24"/>
          <w:szCs w:val="24"/>
        </w:rPr>
        <w:t xml:space="preserve">4.14. Учреждение </w:t>
      </w:r>
      <w:r w:rsidRPr="00580636">
        <w:rPr>
          <w:color w:val="000000"/>
          <w:sz w:val="24"/>
          <w:szCs w:val="24"/>
        </w:rPr>
        <w:t xml:space="preserve">вправе: </w:t>
      </w:r>
    </w:p>
    <w:p w:rsidR="00E95660" w:rsidRPr="00580636" w:rsidRDefault="00E95660" w:rsidP="001909AE">
      <w:pPr>
        <w:jc w:val="both"/>
        <w:rPr>
          <w:color w:val="000000"/>
          <w:sz w:val="24"/>
          <w:szCs w:val="24"/>
        </w:rPr>
      </w:pPr>
      <w:r w:rsidRPr="00580636">
        <w:rPr>
          <w:color w:val="000000"/>
          <w:sz w:val="24"/>
          <w:szCs w:val="24"/>
        </w:rPr>
        <w:t xml:space="preserve">- передавать с согласия Учредителя  некоммерческим организациям в качестве их учредителя или участника денежные средства (если иное не установлено условиями их предоставления) и иное имущество, за исключением особо ценного движимого имущества, закрепленного за </w:t>
      </w:r>
      <w:r>
        <w:rPr>
          <w:color w:val="000000"/>
          <w:sz w:val="24"/>
          <w:szCs w:val="24"/>
        </w:rPr>
        <w:t>Учреждением</w:t>
      </w:r>
      <w:r w:rsidRPr="00580636">
        <w:rPr>
          <w:color w:val="000000"/>
          <w:sz w:val="24"/>
          <w:szCs w:val="24"/>
        </w:rPr>
        <w:t xml:space="preserve"> или приобретенного </w:t>
      </w:r>
      <w:r>
        <w:rPr>
          <w:color w:val="000000"/>
          <w:sz w:val="24"/>
          <w:szCs w:val="24"/>
        </w:rPr>
        <w:t>Учреждением</w:t>
      </w:r>
      <w:r w:rsidRPr="00580636">
        <w:rPr>
          <w:color w:val="000000"/>
          <w:sz w:val="24"/>
          <w:szCs w:val="24"/>
        </w:rPr>
        <w:t xml:space="preserve"> за счет средств, выделенных ей на приобретение такого имущества, а также недвижимого имущества; </w:t>
      </w:r>
    </w:p>
    <w:p w:rsidR="00E95660" w:rsidRPr="00580636" w:rsidRDefault="00E95660" w:rsidP="001909AE">
      <w:pPr>
        <w:jc w:val="both"/>
        <w:rPr>
          <w:color w:val="000000"/>
          <w:sz w:val="24"/>
          <w:szCs w:val="24"/>
        </w:rPr>
      </w:pPr>
      <w:r w:rsidRPr="00580636">
        <w:rPr>
          <w:color w:val="000000"/>
          <w:sz w:val="24"/>
          <w:szCs w:val="24"/>
        </w:rPr>
        <w:t xml:space="preserve">- в случаях и порядке, предусмотренных федеральными законами, </w:t>
      </w:r>
      <w:r>
        <w:rPr>
          <w:color w:val="000000"/>
          <w:sz w:val="24"/>
          <w:szCs w:val="24"/>
        </w:rPr>
        <w:t xml:space="preserve">Учреждение </w:t>
      </w:r>
      <w:r w:rsidRPr="00580636">
        <w:rPr>
          <w:color w:val="000000"/>
          <w:sz w:val="24"/>
          <w:szCs w:val="24"/>
        </w:rPr>
        <w:t>вправе вносить имущество, указанное в подпункте первом настоящего пункта, в уставный (складочный) капитал хозяйственных обществ или иным образом передавать им это имущество в качестве их учредителя или участника;</w:t>
      </w:r>
    </w:p>
    <w:p w:rsidR="00E95660" w:rsidRPr="00580636" w:rsidRDefault="00E95660" w:rsidP="001909AE">
      <w:pPr>
        <w:jc w:val="both"/>
        <w:rPr>
          <w:color w:val="000000"/>
          <w:sz w:val="24"/>
          <w:szCs w:val="24"/>
        </w:rPr>
      </w:pPr>
      <w:r w:rsidRPr="00580636">
        <w:rPr>
          <w:color w:val="000000"/>
          <w:sz w:val="24"/>
          <w:szCs w:val="24"/>
        </w:rPr>
        <w:t xml:space="preserve">- осуществлять приносящую доходы деятельность лишь постольку, поскольку это служит достижению целей, ради которых она создана, и соответствующую этим целям, при условии, что такая деятельность указана в настоящем уставе. Доходы, полученные от такой деятельности, и приобретенное за счет этих доходов имущество поступают в самостоятельное распоряжение </w:t>
      </w:r>
      <w:r>
        <w:rPr>
          <w:color w:val="000000"/>
          <w:sz w:val="24"/>
          <w:szCs w:val="24"/>
        </w:rPr>
        <w:t>Учреждения</w:t>
      </w:r>
      <w:r w:rsidRPr="00580636">
        <w:rPr>
          <w:color w:val="000000"/>
          <w:sz w:val="24"/>
          <w:szCs w:val="24"/>
        </w:rPr>
        <w:t>.</w:t>
      </w:r>
    </w:p>
    <w:p w:rsidR="00E95660" w:rsidRPr="00580636" w:rsidRDefault="00E95660" w:rsidP="001909AE">
      <w:pPr>
        <w:jc w:val="both"/>
        <w:rPr>
          <w:color w:val="000000"/>
          <w:sz w:val="24"/>
          <w:szCs w:val="24"/>
        </w:rPr>
      </w:pPr>
      <w:r w:rsidRPr="00580636">
        <w:rPr>
          <w:color w:val="000000"/>
          <w:sz w:val="24"/>
          <w:szCs w:val="24"/>
        </w:rPr>
        <w:t xml:space="preserve">Плоды, продукция и доходы от использования имущества, находящегося в оперативном управлении </w:t>
      </w:r>
      <w:r>
        <w:rPr>
          <w:color w:val="000000"/>
          <w:sz w:val="24"/>
          <w:szCs w:val="24"/>
        </w:rPr>
        <w:t>Учреждения</w:t>
      </w:r>
      <w:r w:rsidRPr="00580636">
        <w:rPr>
          <w:color w:val="000000"/>
          <w:sz w:val="24"/>
          <w:szCs w:val="24"/>
        </w:rPr>
        <w:t xml:space="preserve">, а также имущество, приобретенное </w:t>
      </w:r>
      <w:r>
        <w:rPr>
          <w:color w:val="000000"/>
          <w:sz w:val="24"/>
          <w:szCs w:val="24"/>
        </w:rPr>
        <w:t>Учреждением</w:t>
      </w:r>
      <w:r w:rsidRPr="00580636">
        <w:rPr>
          <w:color w:val="000000"/>
          <w:sz w:val="24"/>
          <w:szCs w:val="24"/>
        </w:rPr>
        <w:t xml:space="preserve"> по договору или иным основаниям, поступают в оперативное управление учреждения в порядке, установленном законодательством Российской Федерации. </w:t>
      </w:r>
    </w:p>
    <w:p w:rsidR="00E95660" w:rsidRPr="00580636" w:rsidRDefault="00E95660" w:rsidP="001909AE">
      <w:pPr>
        <w:jc w:val="both"/>
        <w:rPr>
          <w:color w:val="000000"/>
          <w:sz w:val="24"/>
          <w:szCs w:val="24"/>
        </w:rPr>
      </w:pPr>
      <w:r>
        <w:rPr>
          <w:color w:val="000000"/>
          <w:sz w:val="24"/>
          <w:szCs w:val="24"/>
        </w:rPr>
        <w:t>4.15</w:t>
      </w:r>
      <w:r w:rsidRPr="00580636">
        <w:rPr>
          <w:color w:val="000000"/>
          <w:sz w:val="24"/>
          <w:szCs w:val="24"/>
        </w:rPr>
        <w:t xml:space="preserve">. </w:t>
      </w:r>
      <w:r>
        <w:rPr>
          <w:color w:val="000000"/>
          <w:sz w:val="24"/>
          <w:szCs w:val="24"/>
        </w:rPr>
        <w:t>Администрация сельского поселения сумона Хадынский Пий-Хемского кожууна Республики Тыва</w:t>
      </w:r>
      <w:r w:rsidRPr="00580636">
        <w:rPr>
          <w:color w:val="000000"/>
          <w:sz w:val="24"/>
          <w:szCs w:val="24"/>
        </w:rPr>
        <w:t xml:space="preserve"> не имеет права на получение доходов от осуществления </w:t>
      </w:r>
      <w:r>
        <w:rPr>
          <w:color w:val="000000"/>
          <w:sz w:val="24"/>
          <w:szCs w:val="24"/>
        </w:rPr>
        <w:t>Учреждением</w:t>
      </w:r>
      <w:r w:rsidRPr="00580636">
        <w:rPr>
          <w:color w:val="000000"/>
          <w:sz w:val="24"/>
          <w:szCs w:val="24"/>
        </w:rPr>
        <w:t xml:space="preserve"> деятельности и использования закрепленного за </w:t>
      </w:r>
      <w:r>
        <w:rPr>
          <w:color w:val="000000"/>
          <w:sz w:val="24"/>
          <w:szCs w:val="24"/>
        </w:rPr>
        <w:t>Учреждением</w:t>
      </w:r>
      <w:r w:rsidRPr="00580636">
        <w:rPr>
          <w:color w:val="000000"/>
          <w:sz w:val="24"/>
          <w:szCs w:val="24"/>
        </w:rPr>
        <w:t xml:space="preserve"> имущества. </w:t>
      </w:r>
    </w:p>
    <w:p w:rsidR="00E95660" w:rsidRPr="00580636" w:rsidRDefault="00E95660" w:rsidP="001909AE">
      <w:pPr>
        <w:jc w:val="both"/>
        <w:rPr>
          <w:color w:val="000000"/>
          <w:sz w:val="24"/>
          <w:szCs w:val="24"/>
        </w:rPr>
      </w:pPr>
      <w:r>
        <w:rPr>
          <w:color w:val="000000"/>
          <w:sz w:val="24"/>
          <w:szCs w:val="24"/>
        </w:rPr>
        <w:t>4.16</w:t>
      </w:r>
      <w:r w:rsidRPr="00580636">
        <w:rPr>
          <w:color w:val="000000"/>
          <w:sz w:val="24"/>
          <w:szCs w:val="24"/>
        </w:rPr>
        <w:t xml:space="preserve">. Имущество, приобретенное за счет доходов от приносящей доход деятельности, является собственностью </w:t>
      </w:r>
      <w:r>
        <w:rPr>
          <w:color w:val="000000"/>
          <w:sz w:val="24"/>
          <w:szCs w:val="24"/>
        </w:rPr>
        <w:t>Администрации сельского поселения сумона Хадынский Пий-Хемского кожууна Республики Тыва</w:t>
      </w:r>
      <w:r w:rsidRPr="00580636">
        <w:rPr>
          <w:color w:val="000000"/>
          <w:sz w:val="24"/>
          <w:szCs w:val="24"/>
        </w:rPr>
        <w:t xml:space="preserve">, поступает в оперативное управление </w:t>
      </w:r>
      <w:r>
        <w:rPr>
          <w:color w:val="000000"/>
          <w:sz w:val="24"/>
          <w:szCs w:val="24"/>
        </w:rPr>
        <w:t>Учреждения</w:t>
      </w:r>
      <w:r w:rsidRPr="00580636">
        <w:rPr>
          <w:color w:val="000000"/>
          <w:sz w:val="24"/>
          <w:szCs w:val="24"/>
        </w:rPr>
        <w:t xml:space="preserve"> и может быта изъято  только при реорганизации или ликвидации </w:t>
      </w:r>
      <w:r>
        <w:rPr>
          <w:color w:val="000000"/>
          <w:sz w:val="24"/>
          <w:szCs w:val="24"/>
        </w:rPr>
        <w:t>Учреждения</w:t>
      </w:r>
      <w:r w:rsidRPr="00580636">
        <w:rPr>
          <w:color w:val="000000"/>
          <w:sz w:val="24"/>
          <w:szCs w:val="24"/>
        </w:rPr>
        <w:t xml:space="preserve">. </w:t>
      </w:r>
    </w:p>
    <w:p w:rsidR="00E95660" w:rsidRPr="00580636" w:rsidRDefault="00E95660" w:rsidP="001909AE">
      <w:pPr>
        <w:jc w:val="both"/>
        <w:rPr>
          <w:color w:val="000000"/>
          <w:sz w:val="24"/>
          <w:szCs w:val="24"/>
        </w:rPr>
      </w:pPr>
      <w:r w:rsidRPr="00580636">
        <w:rPr>
          <w:color w:val="000000"/>
          <w:sz w:val="24"/>
          <w:szCs w:val="24"/>
        </w:rPr>
        <w:t xml:space="preserve">Имущество, подаренное </w:t>
      </w:r>
      <w:r>
        <w:rPr>
          <w:color w:val="000000"/>
          <w:sz w:val="24"/>
          <w:szCs w:val="24"/>
        </w:rPr>
        <w:t xml:space="preserve">Учреждению </w:t>
      </w:r>
      <w:r w:rsidRPr="00580636">
        <w:rPr>
          <w:color w:val="000000"/>
          <w:sz w:val="24"/>
          <w:szCs w:val="24"/>
        </w:rPr>
        <w:t xml:space="preserve">третьими лицами, является собственностью </w:t>
      </w:r>
      <w:r>
        <w:rPr>
          <w:color w:val="000000"/>
          <w:sz w:val="24"/>
          <w:szCs w:val="24"/>
        </w:rPr>
        <w:t>сельского поселения сумона Хадынский Пий-Хемского кожууна Республики Тыва</w:t>
      </w:r>
      <w:r w:rsidRPr="00580636">
        <w:rPr>
          <w:color w:val="000000"/>
          <w:sz w:val="24"/>
          <w:szCs w:val="24"/>
        </w:rPr>
        <w:t xml:space="preserve"> и поступает в оперативное управление </w:t>
      </w:r>
      <w:r>
        <w:rPr>
          <w:color w:val="000000"/>
          <w:sz w:val="24"/>
          <w:szCs w:val="24"/>
        </w:rPr>
        <w:t>Учреждения</w:t>
      </w:r>
      <w:r w:rsidRPr="00580636">
        <w:rPr>
          <w:color w:val="000000"/>
          <w:sz w:val="24"/>
          <w:szCs w:val="24"/>
        </w:rPr>
        <w:t xml:space="preserve">. </w:t>
      </w:r>
    </w:p>
    <w:p w:rsidR="00E95660" w:rsidRDefault="00E95660" w:rsidP="001909AE">
      <w:pPr>
        <w:jc w:val="both"/>
        <w:rPr>
          <w:color w:val="000000"/>
          <w:sz w:val="24"/>
          <w:szCs w:val="24"/>
        </w:rPr>
      </w:pPr>
      <w:r>
        <w:rPr>
          <w:color w:val="000000"/>
          <w:sz w:val="24"/>
          <w:szCs w:val="24"/>
        </w:rPr>
        <w:t>4.17</w:t>
      </w:r>
      <w:r w:rsidRPr="00580636">
        <w:rPr>
          <w:color w:val="000000"/>
          <w:sz w:val="24"/>
          <w:szCs w:val="24"/>
        </w:rPr>
        <w:t xml:space="preserve">. Имущество, переданное </w:t>
      </w:r>
      <w:r>
        <w:rPr>
          <w:color w:val="000000"/>
          <w:sz w:val="24"/>
          <w:szCs w:val="24"/>
        </w:rPr>
        <w:t>Учредителем</w:t>
      </w:r>
      <w:r w:rsidRPr="00580636">
        <w:rPr>
          <w:color w:val="000000"/>
          <w:sz w:val="24"/>
          <w:szCs w:val="24"/>
        </w:rPr>
        <w:t xml:space="preserve"> или приобретенное </w:t>
      </w:r>
      <w:r>
        <w:rPr>
          <w:color w:val="000000"/>
          <w:sz w:val="24"/>
          <w:szCs w:val="24"/>
        </w:rPr>
        <w:t>Учреждением</w:t>
      </w:r>
      <w:r w:rsidRPr="00580636">
        <w:rPr>
          <w:color w:val="000000"/>
          <w:sz w:val="24"/>
          <w:szCs w:val="24"/>
        </w:rPr>
        <w:t xml:space="preserve"> за счет средств, выделенных ей Учредителем на приобретение этого имущества, и закрепленное за </w:t>
      </w:r>
      <w:r>
        <w:rPr>
          <w:color w:val="000000"/>
          <w:sz w:val="24"/>
          <w:szCs w:val="24"/>
        </w:rPr>
        <w:t>Учреждением</w:t>
      </w:r>
      <w:r w:rsidRPr="00580636">
        <w:rPr>
          <w:color w:val="000000"/>
          <w:sz w:val="24"/>
          <w:szCs w:val="24"/>
        </w:rPr>
        <w:t xml:space="preserve"> на праве оперативного управления, может быть изъято </w:t>
      </w:r>
      <w:r>
        <w:rPr>
          <w:color w:val="000000"/>
          <w:sz w:val="24"/>
          <w:szCs w:val="24"/>
        </w:rPr>
        <w:t>Учредителем</w:t>
      </w:r>
      <w:r w:rsidRPr="00580636">
        <w:rPr>
          <w:color w:val="000000"/>
          <w:sz w:val="24"/>
          <w:szCs w:val="24"/>
        </w:rPr>
        <w:t xml:space="preserve"> как полностью, так и частично в следующих случаях: </w:t>
      </w:r>
    </w:p>
    <w:p w:rsidR="00E95660" w:rsidRPr="00580636" w:rsidRDefault="00E95660" w:rsidP="001909AE">
      <w:pPr>
        <w:jc w:val="both"/>
        <w:rPr>
          <w:color w:val="000000"/>
          <w:sz w:val="24"/>
          <w:szCs w:val="24"/>
        </w:rPr>
      </w:pPr>
      <w:r w:rsidRPr="00580636">
        <w:rPr>
          <w:color w:val="000000"/>
          <w:sz w:val="24"/>
          <w:szCs w:val="24"/>
        </w:rPr>
        <w:t xml:space="preserve">- при принятии решения о реорганизации или ликвидации </w:t>
      </w:r>
      <w:r>
        <w:rPr>
          <w:color w:val="000000"/>
          <w:sz w:val="24"/>
          <w:szCs w:val="24"/>
        </w:rPr>
        <w:t>Учреждения</w:t>
      </w:r>
      <w:r w:rsidRPr="00580636">
        <w:rPr>
          <w:color w:val="000000"/>
          <w:sz w:val="24"/>
          <w:szCs w:val="24"/>
        </w:rPr>
        <w:t xml:space="preserve">; </w:t>
      </w:r>
    </w:p>
    <w:p w:rsidR="00E95660" w:rsidRPr="00580636" w:rsidRDefault="00E95660" w:rsidP="001909AE">
      <w:pPr>
        <w:jc w:val="both"/>
        <w:rPr>
          <w:color w:val="000000"/>
          <w:sz w:val="24"/>
          <w:szCs w:val="24"/>
        </w:rPr>
      </w:pPr>
      <w:r w:rsidRPr="00580636">
        <w:rPr>
          <w:color w:val="000000"/>
          <w:sz w:val="24"/>
          <w:szCs w:val="24"/>
        </w:rPr>
        <w:t xml:space="preserve">- при нарушении условий пользования имуществом, предусмотренных законодательством Российской Федерации, </w:t>
      </w:r>
      <w:r>
        <w:rPr>
          <w:color w:val="000000"/>
          <w:sz w:val="24"/>
          <w:szCs w:val="24"/>
        </w:rPr>
        <w:t xml:space="preserve">Республики Тыва, </w:t>
      </w:r>
      <w:r w:rsidRPr="00580636">
        <w:rPr>
          <w:color w:val="000000"/>
          <w:sz w:val="24"/>
          <w:szCs w:val="24"/>
        </w:rPr>
        <w:t xml:space="preserve">правовыми актами органов местного самоуправления </w:t>
      </w:r>
      <w:r>
        <w:rPr>
          <w:color w:val="000000"/>
          <w:sz w:val="24"/>
          <w:szCs w:val="24"/>
        </w:rPr>
        <w:t>Администрации сельского поселения сумона Хадынский Пий-Хемского кожууна Республики Тыва</w:t>
      </w:r>
      <w:r w:rsidRPr="00580636">
        <w:rPr>
          <w:color w:val="000000"/>
          <w:sz w:val="24"/>
          <w:szCs w:val="24"/>
        </w:rPr>
        <w:t xml:space="preserve">», правовыми актами председателя </w:t>
      </w:r>
      <w:r>
        <w:rPr>
          <w:color w:val="000000"/>
          <w:sz w:val="24"/>
          <w:szCs w:val="24"/>
        </w:rPr>
        <w:t>администрации Пий-Хемского кожууна</w:t>
      </w:r>
      <w:r w:rsidRPr="00580636">
        <w:rPr>
          <w:color w:val="000000"/>
          <w:sz w:val="24"/>
          <w:szCs w:val="24"/>
        </w:rPr>
        <w:t xml:space="preserve"> и настоящим Уставом.</w:t>
      </w:r>
    </w:p>
    <w:p w:rsidR="00E95660" w:rsidRPr="00580636" w:rsidRDefault="00E95660" w:rsidP="001909AE">
      <w:pPr>
        <w:jc w:val="both"/>
        <w:rPr>
          <w:color w:val="000000"/>
          <w:sz w:val="24"/>
          <w:szCs w:val="24"/>
        </w:rPr>
      </w:pPr>
      <w:r>
        <w:rPr>
          <w:color w:val="000000"/>
          <w:sz w:val="24"/>
          <w:szCs w:val="24"/>
        </w:rPr>
        <w:t>Учредитель</w:t>
      </w:r>
      <w:r w:rsidRPr="00580636">
        <w:rPr>
          <w:color w:val="000000"/>
          <w:sz w:val="24"/>
          <w:szCs w:val="24"/>
        </w:rPr>
        <w:t xml:space="preserve"> также вправе изъять излишнее, неиспользуемое либо используемое не по назначению имущество </w:t>
      </w:r>
      <w:r>
        <w:rPr>
          <w:color w:val="000000"/>
          <w:sz w:val="24"/>
          <w:szCs w:val="24"/>
        </w:rPr>
        <w:t>Учреждения</w:t>
      </w:r>
      <w:r w:rsidRPr="00580636">
        <w:rPr>
          <w:color w:val="000000"/>
          <w:sz w:val="24"/>
          <w:szCs w:val="24"/>
        </w:rPr>
        <w:t xml:space="preserve"> и  распорядиться им по своему усмотрению. </w:t>
      </w:r>
    </w:p>
    <w:p w:rsidR="00E95660" w:rsidRPr="00580636" w:rsidRDefault="00E95660" w:rsidP="001909AE">
      <w:pPr>
        <w:jc w:val="both"/>
        <w:rPr>
          <w:color w:val="000000"/>
          <w:sz w:val="24"/>
          <w:szCs w:val="24"/>
        </w:rPr>
      </w:pPr>
      <w:r>
        <w:rPr>
          <w:color w:val="000000"/>
          <w:sz w:val="24"/>
          <w:szCs w:val="24"/>
        </w:rPr>
        <w:t xml:space="preserve">4.18.Учреждение </w:t>
      </w:r>
      <w:r w:rsidRPr="00580636">
        <w:rPr>
          <w:color w:val="000000"/>
          <w:sz w:val="24"/>
          <w:szCs w:val="24"/>
        </w:rPr>
        <w:t xml:space="preserve">отвечает по своим обязательствам всем находящимся у </w:t>
      </w:r>
      <w:r>
        <w:rPr>
          <w:color w:val="000000"/>
          <w:sz w:val="24"/>
          <w:szCs w:val="24"/>
        </w:rPr>
        <w:t>Учреждения</w:t>
      </w:r>
      <w:r w:rsidRPr="00580636">
        <w:rPr>
          <w:color w:val="000000"/>
          <w:sz w:val="24"/>
          <w:szCs w:val="24"/>
        </w:rPr>
        <w:t xml:space="preserve"> на праве оперативного управления имуществом, как закрепленным за </w:t>
      </w:r>
      <w:r>
        <w:rPr>
          <w:color w:val="000000"/>
          <w:sz w:val="24"/>
          <w:szCs w:val="24"/>
        </w:rPr>
        <w:t>Учреждением</w:t>
      </w:r>
      <w:r w:rsidRPr="00580636">
        <w:rPr>
          <w:color w:val="000000"/>
          <w:sz w:val="24"/>
          <w:szCs w:val="24"/>
        </w:rPr>
        <w:t xml:space="preserve">, так и приобретенным за счет доходов, полученных от приносящей доход деятельности, за исключением особо ценного движимого имущества, закрепленного за </w:t>
      </w:r>
      <w:r>
        <w:rPr>
          <w:color w:val="000000"/>
          <w:sz w:val="24"/>
          <w:szCs w:val="24"/>
        </w:rPr>
        <w:t>Учреждением</w:t>
      </w:r>
      <w:r w:rsidRPr="00580636">
        <w:rPr>
          <w:color w:val="000000"/>
          <w:sz w:val="24"/>
          <w:szCs w:val="24"/>
        </w:rPr>
        <w:t xml:space="preserve"> или приобретенного </w:t>
      </w:r>
      <w:r>
        <w:rPr>
          <w:color w:val="000000"/>
          <w:sz w:val="24"/>
          <w:szCs w:val="24"/>
        </w:rPr>
        <w:t>Учреждением</w:t>
      </w:r>
      <w:r w:rsidRPr="00580636">
        <w:rPr>
          <w:color w:val="000000"/>
          <w:sz w:val="24"/>
          <w:szCs w:val="24"/>
        </w:rPr>
        <w:t xml:space="preserve"> за счет выделенных Учредителем </w:t>
      </w:r>
      <w:r>
        <w:rPr>
          <w:color w:val="000000"/>
          <w:sz w:val="24"/>
          <w:szCs w:val="24"/>
        </w:rPr>
        <w:t>Учреждению</w:t>
      </w:r>
      <w:r w:rsidRPr="00580636">
        <w:rPr>
          <w:color w:val="000000"/>
          <w:sz w:val="24"/>
          <w:szCs w:val="24"/>
        </w:rPr>
        <w:t xml:space="preserve"> средств, а также недвижимого имущества.</w:t>
      </w:r>
      <w:r>
        <w:rPr>
          <w:color w:val="000000"/>
          <w:sz w:val="24"/>
          <w:szCs w:val="24"/>
        </w:rPr>
        <w:t>Учредитель</w:t>
      </w:r>
      <w:r w:rsidRPr="00580636">
        <w:rPr>
          <w:color w:val="000000"/>
          <w:sz w:val="24"/>
          <w:szCs w:val="24"/>
        </w:rPr>
        <w:t xml:space="preserve"> не несет ответственность по обязательствам </w:t>
      </w:r>
      <w:r>
        <w:rPr>
          <w:color w:val="000000"/>
          <w:sz w:val="24"/>
          <w:szCs w:val="24"/>
        </w:rPr>
        <w:t>Учреждения</w:t>
      </w:r>
      <w:r w:rsidRPr="00580636">
        <w:rPr>
          <w:color w:val="000000"/>
          <w:sz w:val="24"/>
          <w:szCs w:val="24"/>
        </w:rPr>
        <w:t xml:space="preserve">. </w:t>
      </w:r>
    </w:p>
    <w:p w:rsidR="00E95660" w:rsidRPr="00580636" w:rsidRDefault="00E95660" w:rsidP="001909AE">
      <w:pPr>
        <w:jc w:val="both"/>
        <w:rPr>
          <w:color w:val="000000"/>
          <w:sz w:val="24"/>
          <w:szCs w:val="24"/>
        </w:rPr>
      </w:pPr>
      <w:r>
        <w:rPr>
          <w:color w:val="000000"/>
          <w:sz w:val="24"/>
          <w:szCs w:val="24"/>
        </w:rPr>
        <w:t>4.19</w:t>
      </w:r>
      <w:r w:rsidRPr="00580636">
        <w:rPr>
          <w:color w:val="000000"/>
          <w:sz w:val="24"/>
          <w:szCs w:val="24"/>
        </w:rPr>
        <w:t xml:space="preserve">. </w:t>
      </w:r>
      <w:r>
        <w:rPr>
          <w:color w:val="000000"/>
          <w:sz w:val="24"/>
          <w:szCs w:val="24"/>
        </w:rPr>
        <w:t xml:space="preserve">Учреждение </w:t>
      </w:r>
      <w:r w:rsidRPr="00580636">
        <w:rPr>
          <w:color w:val="000000"/>
          <w:sz w:val="24"/>
          <w:szCs w:val="24"/>
        </w:rPr>
        <w:t xml:space="preserve">не вправе: </w:t>
      </w:r>
    </w:p>
    <w:p w:rsidR="00E95660" w:rsidRPr="00580636" w:rsidRDefault="00E95660" w:rsidP="001909AE">
      <w:pPr>
        <w:jc w:val="both"/>
        <w:rPr>
          <w:color w:val="000000"/>
          <w:sz w:val="24"/>
          <w:szCs w:val="24"/>
        </w:rPr>
      </w:pPr>
      <w:r w:rsidRPr="00580636">
        <w:rPr>
          <w:color w:val="000000"/>
          <w:sz w:val="24"/>
          <w:szCs w:val="24"/>
        </w:rPr>
        <w:t xml:space="preserve">- распоряжаться земельным участком, предоставленным ей на праве постоянного (бессрочного) пользования; </w:t>
      </w:r>
    </w:p>
    <w:p w:rsidR="00E95660" w:rsidRDefault="00E95660" w:rsidP="001909AE">
      <w:pPr>
        <w:jc w:val="both"/>
        <w:rPr>
          <w:color w:val="000000"/>
          <w:sz w:val="24"/>
          <w:szCs w:val="24"/>
        </w:rPr>
      </w:pPr>
      <w:r w:rsidRPr="00580636">
        <w:rPr>
          <w:color w:val="000000"/>
          <w:sz w:val="24"/>
          <w:szCs w:val="24"/>
        </w:rPr>
        <w:t xml:space="preserve">- использовать средства, полученные от сделок с имуществом (арендную плату, дивиденды по акциям, средства от продажи имущества), а также амортизационные отчисления на цели потребления, в том числе на оплату труда работников </w:t>
      </w:r>
      <w:r>
        <w:rPr>
          <w:color w:val="000000"/>
          <w:sz w:val="24"/>
          <w:szCs w:val="24"/>
        </w:rPr>
        <w:t>Учреждения</w:t>
      </w:r>
      <w:r w:rsidRPr="00580636">
        <w:rPr>
          <w:color w:val="000000"/>
          <w:sz w:val="24"/>
          <w:szCs w:val="24"/>
        </w:rPr>
        <w:t xml:space="preserve">, социальное развитие, выплаты вознаграждения директору </w:t>
      </w:r>
      <w:r>
        <w:rPr>
          <w:color w:val="000000"/>
          <w:sz w:val="24"/>
          <w:szCs w:val="24"/>
        </w:rPr>
        <w:t>Учреждения</w:t>
      </w:r>
      <w:r w:rsidRPr="00580636">
        <w:rPr>
          <w:color w:val="000000"/>
          <w:sz w:val="24"/>
          <w:szCs w:val="24"/>
        </w:rPr>
        <w:t xml:space="preserve">; </w:t>
      </w:r>
    </w:p>
    <w:p w:rsidR="00E95660" w:rsidRDefault="00E95660" w:rsidP="001909AE">
      <w:pPr>
        <w:jc w:val="both"/>
        <w:rPr>
          <w:color w:val="000000"/>
          <w:sz w:val="24"/>
          <w:szCs w:val="24"/>
        </w:rPr>
      </w:pPr>
      <w:r w:rsidRPr="00580636">
        <w:rPr>
          <w:color w:val="000000"/>
          <w:sz w:val="24"/>
          <w:szCs w:val="24"/>
        </w:rPr>
        <w:t>-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E95660" w:rsidRDefault="00E95660" w:rsidP="001909AE">
      <w:pPr>
        <w:jc w:val="both"/>
        <w:rPr>
          <w:color w:val="000000"/>
          <w:sz w:val="24"/>
          <w:szCs w:val="24"/>
        </w:rPr>
      </w:pPr>
      <w:r w:rsidRPr="004541FD">
        <w:rPr>
          <w:b/>
          <w:bCs/>
          <w:color w:val="000000"/>
          <w:sz w:val="24"/>
          <w:szCs w:val="24"/>
        </w:rPr>
        <w:t xml:space="preserve"> 4.20</w:t>
      </w:r>
      <w:r w:rsidRPr="00F2553B">
        <w:rPr>
          <w:color w:val="000000"/>
          <w:sz w:val="24"/>
          <w:szCs w:val="24"/>
        </w:rPr>
        <w:t>. Учреждение</w:t>
      </w:r>
      <w:r>
        <w:rPr>
          <w:color w:val="000000"/>
          <w:sz w:val="24"/>
          <w:szCs w:val="24"/>
        </w:rPr>
        <w:t xml:space="preserve"> </w:t>
      </w:r>
      <w:r w:rsidRPr="00F2553B">
        <w:rPr>
          <w:color w:val="000000"/>
          <w:sz w:val="24"/>
          <w:szCs w:val="24"/>
        </w:rPr>
        <w:t xml:space="preserve">осуществляет операции с поступающими </w:t>
      </w:r>
      <w:r>
        <w:rPr>
          <w:color w:val="000000"/>
          <w:sz w:val="24"/>
          <w:szCs w:val="24"/>
        </w:rPr>
        <w:t>Учреждению</w:t>
      </w:r>
      <w:r w:rsidRPr="00F2553B">
        <w:rPr>
          <w:color w:val="000000"/>
          <w:sz w:val="24"/>
          <w:szCs w:val="24"/>
        </w:rPr>
        <w:t xml:space="preserve"> средствами через лицевые счета. Открытие и ведение лицевых счетов Учреждения осуществляется в порядке, установленном </w:t>
      </w:r>
      <w:r>
        <w:rPr>
          <w:color w:val="000000"/>
          <w:sz w:val="24"/>
          <w:szCs w:val="24"/>
        </w:rPr>
        <w:t xml:space="preserve"> Управлением </w:t>
      </w:r>
      <w:r w:rsidRPr="00F2553B">
        <w:rPr>
          <w:color w:val="000000"/>
          <w:sz w:val="24"/>
          <w:szCs w:val="24"/>
        </w:rPr>
        <w:t>финансов</w:t>
      </w:r>
      <w:r>
        <w:rPr>
          <w:color w:val="000000"/>
          <w:sz w:val="24"/>
          <w:szCs w:val="24"/>
        </w:rPr>
        <w:t xml:space="preserve"> а</w:t>
      </w:r>
      <w:r w:rsidRPr="00F2553B">
        <w:rPr>
          <w:color w:val="000000"/>
          <w:sz w:val="24"/>
          <w:szCs w:val="24"/>
        </w:rPr>
        <w:t>дминистрации</w:t>
      </w:r>
      <w:r>
        <w:rPr>
          <w:color w:val="000000"/>
          <w:sz w:val="24"/>
          <w:szCs w:val="24"/>
        </w:rPr>
        <w:t xml:space="preserve"> Пий-Хемского кожууна.</w:t>
      </w:r>
    </w:p>
    <w:p w:rsidR="00E95660" w:rsidRDefault="00E95660" w:rsidP="001909AE">
      <w:pPr>
        <w:ind w:left="142"/>
        <w:jc w:val="both"/>
        <w:rPr>
          <w:color w:val="000000"/>
          <w:sz w:val="24"/>
          <w:szCs w:val="24"/>
        </w:rPr>
      </w:pPr>
    </w:p>
    <w:p w:rsidR="00E95660" w:rsidRPr="00FF0663" w:rsidRDefault="00E95660" w:rsidP="001909AE">
      <w:r w:rsidRPr="00F2553B">
        <w:rPr>
          <w:b/>
          <w:bCs/>
          <w:color w:val="000000"/>
          <w:sz w:val="36"/>
          <w:szCs w:val="36"/>
        </w:rPr>
        <w:t xml:space="preserve">Финансово-хозяйственная деятельность </w:t>
      </w:r>
      <w:r>
        <w:rPr>
          <w:b/>
          <w:bCs/>
          <w:color w:val="000000"/>
          <w:sz w:val="36"/>
          <w:szCs w:val="36"/>
        </w:rPr>
        <w:t>Учреждения</w:t>
      </w:r>
    </w:p>
    <w:p w:rsidR="00E95660" w:rsidRPr="00F2553B" w:rsidRDefault="00E95660" w:rsidP="001909AE">
      <w:pPr>
        <w:jc w:val="both"/>
        <w:rPr>
          <w:color w:val="000000"/>
          <w:sz w:val="24"/>
          <w:szCs w:val="24"/>
        </w:rPr>
      </w:pPr>
      <w:r w:rsidRPr="004541FD">
        <w:rPr>
          <w:b/>
          <w:bCs/>
          <w:color w:val="000000"/>
          <w:sz w:val="24"/>
          <w:szCs w:val="24"/>
        </w:rPr>
        <w:t>4.21</w:t>
      </w:r>
      <w:r>
        <w:rPr>
          <w:color w:val="000000"/>
          <w:sz w:val="24"/>
          <w:szCs w:val="24"/>
        </w:rPr>
        <w:t xml:space="preserve">. </w:t>
      </w:r>
      <w:r w:rsidRPr="00F2553B">
        <w:rPr>
          <w:color w:val="000000"/>
          <w:sz w:val="24"/>
          <w:szCs w:val="24"/>
        </w:rPr>
        <w:t xml:space="preserve">В переходный период финансовое обеспечение деятельности </w:t>
      </w:r>
      <w:r>
        <w:rPr>
          <w:color w:val="000000"/>
          <w:sz w:val="24"/>
          <w:szCs w:val="24"/>
        </w:rPr>
        <w:t xml:space="preserve">Учреждения </w:t>
      </w:r>
      <w:r w:rsidRPr="00F2553B">
        <w:rPr>
          <w:color w:val="000000"/>
          <w:sz w:val="24"/>
          <w:szCs w:val="24"/>
        </w:rPr>
        <w:t xml:space="preserve">осуществляется из бюджета </w:t>
      </w:r>
      <w:r>
        <w:rPr>
          <w:color w:val="000000"/>
          <w:sz w:val="24"/>
          <w:szCs w:val="24"/>
        </w:rPr>
        <w:t>сельского поселения сумона Хадынский Пий-Хемского кожууна  Республики Тыва</w:t>
      </w:r>
      <w:r w:rsidRPr="00F2553B">
        <w:rPr>
          <w:color w:val="000000"/>
          <w:sz w:val="24"/>
          <w:szCs w:val="24"/>
        </w:rPr>
        <w:t xml:space="preserve"> на основании бюджетной сметы.</w:t>
      </w:r>
    </w:p>
    <w:p w:rsidR="00E95660" w:rsidRDefault="00E95660" w:rsidP="001909AE">
      <w:pPr>
        <w:ind w:left="142"/>
        <w:jc w:val="both"/>
      </w:pPr>
      <w:r w:rsidRPr="00F2553B">
        <w:rPr>
          <w:color w:val="000000"/>
          <w:sz w:val="24"/>
          <w:szCs w:val="24"/>
        </w:rPr>
        <w:t xml:space="preserve"> С 01.01.2012 года финансовое обеспечение деятельности </w:t>
      </w:r>
      <w:r>
        <w:rPr>
          <w:color w:val="000000"/>
          <w:sz w:val="24"/>
          <w:szCs w:val="24"/>
        </w:rPr>
        <w:t xml:space="preserve">Учреждения </w:t>
      </w:r>
      <w:r w:rsidRPr="00F2553B">
        <w:rPr>
          <w:color w:val="000000"/>
          <w:sz w:val="24"/>
          <w:szCs w:val="24"/>
        </w:rPr>
        <w:t xml:space="preserve">осуществляется из бюджета </w:t>
      </w:r>
      <w:r>
        <w:rPr>
          <w:color w:val="000000"/>
          <w:sz w:val="24"/>
          <w:szCs w:val="24"/>
        </w:rPr>
        <w:t xml:space="preserve">сельского поселения сумона Хадынский Пий-Хемского кожууна Республики Тыва путем предоставления субсидий, </w:t>
      </w:r>
      <w:r>
        <w:t xml:space="preserve"> в соответствии с муниципальным заданием, которое формируется и утверждается Учредителем в соответствии с видами деятельности, отнесенными настоящим Уставом к основной.</w:t>
      </w:r>
    </w:p>
    <w:p w:rsidR="00E95660" w:rsidRPr="00156110" w:rsidRDefault="00E95660" w:rsidP="001909AE">
      <w:pPr>
        <w:rPr>
          <w:color w:val="000000"/>
          <w:sz w:val="24"/>
          <w:szCs w:val="24"/>
        </w:rPr>
      </w:pPr>
      <w:r w:rsidRPr="00156110">
        <w:rPr>
          <w:color w:val="000000"/>
          <w:sz w:val="24"/>
          <w:szCs w:val="24"/>
        </w:rPr>
        <w:t>Бюджетное учреждение осуществляет в соответствии с муниципальным заданием Учредителя деятельность, связанную с выполнением работ, оказанием услуг, относящихся к его основным видам деятельности, в сфере</w:t>
      </w:r>
      <w:r>
        <w:rPr>
          <w:color w:val="000000"/>
          <w:sz w:val="24"/>
          <w:szCs w:val="24"/>
        </w:rPr>
        <w:t xml:space="preserve"> культуры</w:t>
      </w:r>
      <w:r w:rsidRPr="00156110">
        <w:rPr>
          <w:color w:val="000000"/>
          <w:sz w:val="24"/>
          <w:szCs w:val="24"/>
        </w:rPr>
        <w:t>.</w:t>
      </w:r>
    </w:p>
    <w:p w:rsidR="00E95660" w:rsidRPr="00F2553B" w:rsidRDefault="00E95660" w:rsidP="001909AE">
      <w:pPr>
        <w:jc w:val="both"/>
        <w:rPr>
          <w:color w:val="000000"/>
          <w:sz w:val="24"/>
          <w:szCs w:val="24"/>
        </w:rPr>
      </w:pPr>
      <w:r>
        <w:rPr>
          <w:color w:val="000000"/>
          <w:sz w:val="24"/>
          <w:szCs w:val="24"/>
        </w:rPr>
        <w:t>4.22</w:t>
      </w:r>
      <w:r w:rsidRPr="00F2553B">
        <w:rPr>
          <w:color w:val="000000"/>
          <w:sz w:val="24"/>
          <w:szCs w:val="24"/>
        </w:rPr>
        <w:t xml:space="preserve">. Предоставление </w:t>
      </w:r>
      <w:r>
        <w:rPr>
          <w:color w:val="000000"/>
          <w:sz w:val="24"/>
          <w:szCs w:val="24"/>
        </w:rPr>
        <w:t>Учреждению</w:t>
      </w:r>
      <w:r w:rsidRPr="00F2553B">
        <w:rPr>
          <w:color w:val="000000"/>
          <w:sz w:val="24"/>
          <w:szCs w:val="24"/>
        </w:rPr>
        <w:t xml:space="preserve"> субсидий в течение финансового года осуществляется на основании соглашения между главным распорядителем бюджетных средств и </w:t>
      </w:r>
      <w:r>
        <w:rPr>
          <w:color w:val="000000"/>
          <w:sz w:val="24"/>
          <w:szCs w:val="24"/>
        </w:rPr>
        <w:t>Учреждением</w:t>
      </w:r>
      <w:r w:rsidRPr="00F2553B">
        <w:rPr>
          <w:color w:val="000000"/>
          <w:sz w:val="24"/>
          <w:szCs w:val="24"/>
        </w:rPr>
        <w:t xml:space="preserve"> о порядке и условиях предоставления субсидий.</w:t>
      </w:r>
    </w:p>
    <w:p w:rsidR="00E95660" w:rsidRPr="00F2553B" w:rsidRDefault="00E95660" w:rsidP="001909AE">
      <w:pPr>
        <w:ind w:left="142"/>
        <w:jc w:val="both"/>
        <w:rPr>
          <w:color w:val="000000"/>
          <w:sz w:val="24"/>
          <w:szCs w:val="24"/>
        </w:rPr>
      </w:pPr>
      <w:r>
        <w:rPr>
          <w:color w:val="000000"/>
          <w:sz w:val="24"/>
          <w:szCs w:val="24"/>
        </w:rPr>
        <w:t>4.23</w:t>
      </w:r>
      <w:r w:rsidRPr="00F2553B">
        <w:rPr>
          <w:color w:val="000000"/>
          <w:sz w:val="24"/>
          <w:szCs w:val="24"/>
        </w:rPr>
        <w:t xml:space="preserve">.  Финансовые и материальные средства </w:t>
      </w:r>
      <w:r>
        <w:rPr>
          <w:color w:val="000000"/>
          <w:sz w:val="24"/>
          <w:szCs w:val="24"/>
        </w:rPr>
        <w:t xml:space="preserve">Учреждения </w:t>
      </w:r>
      <w:r w:rsidRPr="00F2553B">
        <w:rPr>
          <w:color w:val="000000"/>
          <w:sz w:val="24"/>
          <w:szCs w:val="24"/>
        </w:rPr>
        <w:t xml:space="preserve">используются </w:t>
      </w:r>
      <w:r>
        <w:rPr>
          <w:color w:val="000000"/>
          <w:sz w:val="24"/>
          <w:szCs w:val="24"/>
        </w:rPr>
        <w:t>Учреждением</w:t>
      </w:r>
      <w:r w:rsidRPr="00F2553B">
        <w:rPr>
          <w:color w:val="000000"/>
          <w:sz w:val="24"/>
          <w:szCs w:val="24"/>
        </w:rPr>
        <w:t xml:space="preserve"> в соответствие с Уставом и изъятию не подлежат, если иное не предусмотрено законодательством Российской Федерации.</w:t>
      </w:r>
    </w:p>
    <w:p w:rsidR="00E95660" w:rsidRPr="00F2553B" w:rsidRDefault="00E95660" w:rsidP="001909AE">
      <w:pPr>
        <w:ind w:left="142"/>
        <w:jc w:val="both"/>
        <w:rPr>
          <w:color w:val="000000"/>
          <w:sz w:val="24"/>
          <w:szCs w:val="24"/>
        </w:rPr>
      </w:pPr>
      <w:r>
        <w:rPr>
          <w:color w:val="000000"/>
          <w:sz w:val="24"/>
          <w:szCs w:val="24"/>
        </w:rPr>
        <w:t>4</w:t>
      </w:r>
      <w:r w:rsidRPr="00F2553B">
        <w:rPr>
          <w:color w:val="000000"/>
          <w:sz w:val="24"/>
          <w:szCs w:val="24"/>
        </w:rPr>
        <w:t>.</w:t>
      </w:r>
      <w:r>
        <w:rPr>
          <w:color w:val="000000"/>
          <w:sz w:val="24"/>
          <w:szCs w:val="24"/>
        </w:rPr>
        <w:t>2</w:t>
      </w:r>
      <w:r w:rsidRPr="00F2553B">
        <w:rPr>
          <w:color w:val="000000"/>
          <w:sz w:val="24"/>
          <w:szCs w:val="24"/>
        </w:rPr>
        <w:t xml:space="preserve">4.  </w:t>
      </w:r>
      <w:r>
        <w:rPr>
          <w:color w:val="000000"/>
          <w:sz w:val="24"/>
          <w:szCs w:val="24"/>
        </w:rPr>
        <w:t xml:space="preserve">Учреждение </w:t>
      </w:r>
      <w:r w:rsidRPr="00F2553B">
        <w:rPr>
          <w:color w:val="000000"/>
          <w:sz w:val="24"/>
          <w:szCs w:val="24"/>
        </w:rPr>
        <w:t>обязан</w:t>
      </w:r>
      <w:r>
        <w:rPr>
          <w:color w:val="000000"/>
          <w:sz w:val="24"/>
          <w:szCs w:val="24"/>
        </w:rPr>
        <w:t>о</w:t>
      </w:r>
      <w:r w:rsidRPr="00F2553B">
        <w:rPr>
          <w:color w:val="000000"/>
          <w:sz w:val="24"/>
          <w:szCs w:val="24"/>
        </w:rPr>
        <w:t>:</w:t>
      </w:r>
    </w:p>
    <w:p w:rsidR="00E95660" w:rsidRPr="00F2553B" w:rsidRDefault="00E95660" w:rsidP="001909AE">
      <w:pPr>
        <w:ind w:left="142"/>
        <w:jc w:val="both"/>
        <w:rPr>
          <w:color w:val="000000"/>
          <w:sz w:val="24"/>
          <w:szCs w:val="24"/>
        </w:rPr>
      </w:pPr>
      <w:r w:rsidRPr="00F2553B">
        <w:rPr>
          <w:color w:val="000000"/>
          <w:sz w:val="24"/>
          <w:szCs w:val="24"/>
        </w:rPr>
        <w:t xml:space="preserve">-   </w:t>
      </w:r>
      <w:r>
        <w:rPr>
          <w:color w:val="000000"/>
          <w:sz w:val="24"/>
          <w:szCs w:val="24"/>
        </w:rPr>
        <w:t>э</w:t>
      </w:r>
      <w:r w:rsidRPr="00F2553B">
        <w:rPr>
          <w:color w:val="000000"/>
          <w:sz w:val="24"/>
          <w:szCs w:val="24"/>
        </w:rPr>
        <w:t>ффективно использовать бюджетные средства в соответствии с их целевым назначением;</w:t>
      </w:r>
    </w:p>
    <w:p w:rsidR="00E95660" w:rsidRPr="00F2553B" w:rsidRDefault="00E95660" w:rsidP="001909AE">
      <w:pPr>
        <w:ind w:left="142"/>
        <w:jc w:val="both"/>
        <w:rPr>
          <w:color w:val="000000"/>
          <w:sz w:val="24"/>
          <w:szCs w:val="24"/>
        </w:rPr>
      </w:pPr>
      <w:r w:rsidRPr="00F2553B">
        <w:rPr>
          <w:color w:val="000000"/>
          <w:sz w:val="24"/>
          <w:szCs w:val="24"/>
        </w:rPr>
        <w:t xml:space="preserve">-  </w:t>
      </w:r>
      <w:r>
        <w:rPr>
          <w:color w:val="000000"/>
          <w:sz w:val="24"/>
          <w:szCs w:val="24"/>
        </w:rPr>
        <w:t>сво</w:t>
      </w:r>
      <w:r w:rsidRPr="00F2553B">
        <w:rPr>
          <w:color w:val="000000"/>
          <w:sz w:val="24"/>
          <w:szCs w:val="24"/>
        </w:rPr>
        <w:t>евременно представлять отчет и иные сведения об использовании бюджетных средств;</w:t>
      </w:r>
    </w:p>
    <w:p w:rsidR="00E95660" w:rsidRPr="00F2553B" w:rsidRDefault="00E95660" w:rsidP="001909AE">
      <w:pPr>
        <w:ind w:left="142"/>
        <w:jc w:val="both"/>
        <w:rPr>
          <w:color w:val="000000"/>
          <w:sz w:val="24"/>
          <w:szCs w:val="24"/>
        </w:rPr>
      </w:pPr>
      <w:r w:rsidRPr="00F2553B">
        <w:rPr>
          <w:color w:val="000000"/>
          <w:sz w:val="24"/>
          <w:szCs w:val="24"/>
        </w:rPr>
        <w:t xml:space="preserve">-   не использованные в текущем финансовом году остатки средств, предоставленных </w:t>
      </w:r>
      <w:r>
        <w:rPr>
          <w:color w:val="000000"/>
          <w:sz w:val="24"/>
          <w:szCs w:val="24"/>
        </w:rPr>
        <w:t>Учреждению</w:t>
      </w:r>
      <w:r w:rsidRPr="00F2553B">
        <w:rPr>
          <w:color w:val="000000"/>
          <w:sz w:val="24"/>
          <w:szCs w:val="24"/>
        </w:rPr>
        <w:t xml:space="preserve"> в форме субсидий, использовать в очередном финансовом году на те же цели.</w:t>
      </w:r>
    </w:p>
    <w:p w:rsidR="00E95660" w:rsidRPr="00F2553B" w:rsidRDefault="00E95660" w:rsidP="001909AE">
      <w:pPr>
        <w:ind w:left="142"/>
        <w:jc w:val="both"/>
        <w:rPr>
          <w:color w:val="000000"/>
          <w:sz w:val="24"/>
          <w:szCs w:val="24"/>
        </w:rPr>
      </w:pPr>
      <w:r>
        <w:rPr>
          <w:color w:val="000000"/>
          <w:sz w:val="24"/>
          <w:szCs w:val="24"/>
        </w:rPr>
        <w:t>4</w:t>
      </w:r>
      <w:r w:rsidRPr="00F2553B">
        <w:rPr>
          <w:color w:val="000000"/>
          <w:sz w:val="24"/>
          <w:szCs w:val="24"/>
        </w:rPr>
        <w:t>.</w:t>
      </w:r>
      <w:r>
        <w:rPr>
          <w:color w:val="000000"/>
          <w:sz w:val="24"/>
          <w:szCs w:val="24"/>
        </w:rPr>
        <w:t>2</w:t>
      </w:r>
      <w:r w:rsidRPr="00F2553B">
        <w:rPr>
          <w:color w:val="000000"/>
          <w:sz w:val="24"/>
          <w:szCs w:val="24"/>
        </w:rPr>
        <w:t>5.</w:t>
      </w:r>
      <w:r>
        <w:rPr>
          <w:color w:val="000000"/>
          <w:sz w:val="24"/>
          <w:szCs w:val="24"/>
        </w:rPr>
        <w:t xml:space="preserve"> Учреждение </w:t>
      </w:r>
      <w:r w:rsidRPr="00F2553B">
        <w:rPr>
          <w:color w:val="000000"/>
          <w:sz w:val="24"/>
          <w:szCs w:val="24"/>
        </w:rPr>
        <w:t>вправе привлекать в порядке, установленном законодательством Российской Федерации, дополнительные финансовые средства за счет:</w:t>
      </w:r>
    </w:p>
    <w:p w:rsidR="00E95660" w:rsidRPr="00F2553B" w:rsidRDefault="00E95660" w:rsidP="001909AE">
      <w:pPr>
        <w:ind w:left="142"/>
        <w:jc w:val="both"/>
        <w:rPr>
          <w:color w:val="000000"/>
          <w:sz w:val="24"/>
          <w:szCs w:val="24"/>
        </w:rPr>
      </w:pPr>
      <w:r w:rsidRPr="00F2553B">
        <w:rPr>
          <w:color w:val="000000"/>
          <w:sz w:val="24"/>
          <w:szCs w:val="24"/>
        </w:rPr>
        <w:t>- предоставления платных дополнительных образовательных и иных предусмотренных Уставом услуг;</w:t>
      </w:r>
    </w:p>
    <w:p w:rsidR="00E95660" w:rsidRPr="00F2553B" w:rsidRDefault="00E95660" w:rsidP="001909AE">
      <w:pPr>
        <w:ind w:left="142"/>
        <w:jc w:val="both"/>
        <w:rPr>
          <w:color w:val="000000"/>
          <w:sz w:val="24"/>
          <w:szCs w:val="24"/>
        </w:rPr>
      </w:pPr>
      <w:r w:rsidRPr="00F2553B">
        <w:rPr>
          <w:color w:val="000000"/>
          <w:sz w:val="24"/>
          <w:szCs w:val="24"/>
        </w:rPr>
        <w:t>- добровольных пожертвований и целевых взносов физических и (или) юридических лиц, в том числе иностранных граждан и (или) иностранных юридических лиц;</w:t>
      </w:r>
    </w:p>
    <w:p w:rsidR="00E95660" w:rsidRPr="00F2553B" w:rsidRDefault="00E95660" w:rsidP="001909AE">
      <w:pPr>
        <w:ind w:left="142"/>
        <w:jc w:val="both"/>
        <w:rPr>
          <w:color w:val="000000"/>
          <w:sz w:val="24"/>
          <w:szCs w:val="24"/>
        </w:rPr>
      </w:pPr>
      <w:r w:rsidRPr="00F2553B">
        <w:rPr>
          <w:color w:val="000000"/>
          <w:sz w:val="24"/>
          <w:szCs w:val="24"/>
        </w:rPr>
        <w:t>- реализации продукции, при осуществлении приносящей доход деятельности, разрешенной настоящим Уставом;</w:t>
      </w:r>
    </w:p>
    <w:p w:rsidR="00E95660" w:rsidRPr="00F2553B" w:rsidRDefault="00E95660" w:rsidP="001909AE">
      <w:pPr>
        <w:ind w:left="142"/>
        <w:jc w:val="both"/>
        <w:rPr>
          <w:color w:val="000000"/>
          <w:sz w:val="24"/>
          <w:szCs w:val="24"/>
        </w:rPr>
      </w:pPr>
      <w:r w:rsidRPr="00F2553B">
        <w:rPr>
          <w:color w:val="000000"/>
          <w:sz w:val="24"/>
          <w:szCs w:val="24"/>
        </w:rPr>
        <w:t>- осуществления других видов деятельности, не запрещенных законодательством Российской Федерации</w:t>
      </w:r>
    </w:p>
    <w:p w:rsidR="00E95660" w:rsidRPr="00F2553B" w:rsidRDefault="00E95660" w:rsidP="001909AE">
      <w:pPr>
        <w:ind w:left="142"/>
        <w:jc w:val="both"/>
        <w:rPr>
          <w:color w:val="000000"/>
          <w:sz w:val="24"/>
          <w:szCs w:val="24"/>
        </w:rPr>
      </w:pPr>
      <w:r w:rsidRPr="00F2553B">
        <w:rPr>
          <w:color w:val="000000"/>
          <w:sz w:val="24"/>
          <w:szCs w:val="24"/>
        </w:rPr>
        <w:t xml:space="preserve">Привлечение </w:t>
      </w:r>
      <w:r>
        <w:rPr>
          <w:color w:val="000000"/>
          <w:sz w:val="24"/>
          <w:szCs w:val="24"/>
        </w:rPr>
        <w:t>Учреждением</w:t>
      </w:r>
      <w:r w:rsidRPr="00F2553B">
        <w:rPr>
          <w:color w:val="000000"/>
          <w:sz w:val="24"/>
          <w:szCs w:val="24"/>
        </w:rPr>
        <w:t xml:space="preserve"> указанных дополнительных средств, не влечет за собой снижение нормативов и (или) абсолютных размеров финансового обеспечения ее деятельности за счет средств Учредителя.</w:t>
      </w:r>
    </w:p>
    <w:p w:rsidR="00E95660" w:rsidRDefault="00E95660" w:rsidP="001909AE">
      <w:pPr>
        <w:ind w:left="142"/>
        <w:jc w:val="both"/>
        <w:rPr>
          <w:color w:val="000000"/>
          <w:sz w:val="24"/>
          <w:szCs w:val="24"/>
        </w:rPr>
      </w:pPr>
      <w:r>
        <w:rPr>
          <w:color w:val="000000"/>
          <w:sz w:val="24"/>
          <w:szCs w:val="24"/>
        </w:rPr>
        <w:t>4</w:t>
      </w:r>
      <w:r w:rsidRPr="00F2553B">
        <w:rPr>
          <w:color w:val="000000"/>
          <w:sz w:val="24"/>
          <w:szCs w:val="24"/>
        </w:rPr>
        <w:t>.</w:t>
      </w:r>
      <w:r>
        <w:rPr>
          <w:color w:val="000000"/>
          <w:sz w:val="24"/>
          <w:szCs w:val="24"/>
        </w:rPr>
        <w:t>2</w:t>
      </w:r>
      <w:r w:rsidRPr="00F2553B">
        <w:rPr>
          <w:color w:val="000000"/>
          <w:sz w:val="24"/>
          <w:szCs w:val="24"/>
        </w:rPr>
        <w:t xml:space="preserve">6.  Доходы, получаемые </w:t>
      </w:r>
      <w:r>
        <w:rPr>
          <w:color w:val="000000"/>
          <w:sz w:val="24"/>
          <w:szCs w:val="24"/>
        </w:rPr>
        <w:t xml:space="preserve">Учреждением </w:t>
      </w:r>
      <w:r w:rsidRPr="00F2553B">
        <w:rPr>
          <w:color w:val="000000"/>
          <w:sz w:val="24"/>
          <w:szCs w:val="24"/>
        </w:rPr>
        <w:t xml:space="preserve">от всех видов деятельности, используется </w:t>
      </w:r>
      <w:r>
        <w:rPr>
          <w:color w:val="000000"/>
          <w:sz w:val="24"/>
          <w:szCs w:val="24"/>
        </w:rPr>
        <w:t xml:space="preserve">Учреждением </w:t>
      </w:r>
      <w:r w:rsidRPr="00F2553B">
        <w:rPr>
          <w:color w:val="000000"/>
          <w:sz w:val="24"/>
          <w:szCs w:val="24"/>
        </w:rPr>
        <w:t>в соответствии с законодательством Российской Федерации и уставными целями.</w:t>
      </w:r>
    </w:p>
    <w:p w:rsidR="00E95660" w:rsidRPr="00F2553B" w:rsidRDefault="00E95660" w:rsidP="001909AE">
      <w:pPr>
        <w:jc w:val="both"/>
        <w:rPr>
          <w:color w:val="000000"/>
          <w:sz w:val="24"/>
          <w:szCs w:val="24"/>
        </w:rPr>
      </w:pPr>
      <w:r>
        <w:rPr>
          <w:color w:val="000000"/>
          <w:sz w:val="24"/>
          <w:szCs w:val="24"/>
        </w:rPr>
        <w:t xml:space="preserve">4.27. </w:t>
      </w:r>
      <w:r w:rsidRPr="00BC7A6B">
        <w:rPr>
          <w:color w:val="000000"/>
          <w:sz w:val="24"/>
          <w:szCs w:val="24"/>
        </w:rPr>
        <w:t>Бухгалтерский учет финансовой и хозяйственной деятельности Учреждения</w:t>
      </w:r>
      <w:r>
        <w:rPr>
          <w:color w:val="000000"/>
          <w:sz w:val="24"/>
          <w:szCs w:val="24"/>
        </w:rPr>
        <w:t xml:space="preserve"> осуществляется </w:t>
      </w:r>
      <w:r w:rsidRPr="00BC7A6B">
        <w:rPr>
          <w:color w:val="000000"/>
          <w:sz w:val="24"/>
          <w:szCs w:val="24"/>
        </w:rPr>
        <w:t xml:space="preserve"> бухгалтерией </w:t>
      </w:r>
      <w:r>
        <w:rPr>
          <w:color w:val="000000"/>
          <w:sz w:val="24"/>
          <w:szCs w:val="24"/>
        </w:rPr>
        <w:t xml:space="preserve"> Администрации сельского поселения сумона Хадынский</w:t>
      </w:r>
      <w:r w:rsidRPr="00BC7A6B">
        <w:rPr>
          <w:color w:val="000000"/>
          <w:sz w:val="24"/>
          <w:szCs w:val="24"/>
        </w:rPr>
        <w:t xml:space="preserve"> Пий-Хемского</w:t>
      </w:r>
      <w:r>
        <w:rPr>
          <w:color w:val="000000"/>
          <w:sz w:val="24"/>
          <w:szCs w:val="24"/>
        </w:rPr>
        <w:t xml:space="preserve"> </w:t>
      </w:r>
      <w:r w:rsidRPr="00BC7A6B">
        <w:rPr>
          <w:color w:val="000000"/>
          <w:sz w:val="24"/>
          <w:szCs w:val="24"/>
        </w:rPr>
        <w:t>кожууна на основании договора.</w:t>
      </w:r>
    </w:p>
    <w:p w:rsidR="00E95660" w:rsidRPr="00156110" w:rsidRDefault="00E95660" w:rsidP="001909AE">
      <w:pPr>
        <w:jc w:val="both"/>
        <w:rPr>
          <w:color w:val="000000"/>
          <w:sz w:val="24"/>
          <w:szCs w:val="24"/>
        </w:rPr>
      </w:pPr>
      <w:r>
        <w:rPr>
          <w:color w:val="000000"/>
          <w:sz w:val="24"/>
          <w:szCs w:val="24"/>
        </w:rPr>
        <w:t>4.28</w:t>
      </w:r>
      <w:r w:rsidRPr="00104AFB">
        <w:rPr>
          <w:rFonts w:ascii="Times New Roman" w:hAnsi="Times New Roman" w:cs="Times New Roman"/>
          <w:sz w:val="24"/>
          <w:szCs w:val="24"/>
        </w:rPr>
        <w:t xml:space="preserve">. </w:t>
      </w:r>
      <w:r w:rsidRPr="00156110">
        <w:rPr>
          <w:color w:val="000000"/>
          <w:sz w:val="24"/>
          <w:szCs w:val="24"/>
        </w:rPr>
        <w:t>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 закрепленного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с учетом мероприятий, направленных на развитие Бюджетного учреждения, перечень которых определяется Учредителем.</w:t>
      </w:r>
    </w:p>
    <w:p w:rsidR="00E95660" w:rsidRDefault="00E95660" w:rsidP="001909A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4.29</w:t>
      </w:r>
      <w:r w:rsidRPr="00104AFB">
        <w:rPr>
          <w:rFonts w:ascii="Times New Roman" w:hAnsi="Times New Roman" w:cs="Times New Roman"/>
          <w:sz w:val="24"/>
          <w:szCs w:val="24"/>
        </w:rPr>
        <w:t xml:space="preserve">. Порядок определения объема и условий предоставления указанных субсидий из бюджета </w:t>
      </w:r>
      <w:r>
        <w:rPr>
          <w:rFonts w:ascii="Times New Roman" w:hAnsi="Times New Roman" w:cs="Times New Roman"/>
          <w:sz w:val="24"/>
          <w:szCs w:val="24"/>
        </w:rPr>
        <w:t>кожууна</w:t>
      </w:r>
      <w:r w:rsidRPr="00104AFB">
        <w:rPr>
          <w:rFonts w:ascii="Times New Roman" w:hAnsi="Times New Roman" w:cs="Times New Roman"/>
          <w:sz w:val="24"/>
          <w:szCs w:val="24"/>
        </w:rPr>
        <w:t xml:space="preserve"> устанавливается </w:t>
      </w:r>
      <w:r>
        <w:rPr>
          <w:rFonts w:ascii="Times New Roman" w:hAnsi="Times New Roman" w:cs="Times New Roman"/>
          <w:sz w:val="24"/>
          <w:szCs w:val="24"/>
        </w:rPr>
        <w:t>Учредителем</w:t>
      </w:r>
      <w:r w:rsidRPr="00104AFB">
        <w:rPr>
          <w:rFonts w:ascii="Times New Roman" w:hAnsi="Times New Roman" w:cs="Times New Roman"/>
          <w:sz w:val="24"/>
          <w:szCs w:val="24"/>
        </w:rPr>
        <w:t>. Уменьшение объема субсидии, предоставляемой на выполнение муниципального задания, в течение срока его выполнения осуществляется только при соответствующем изменении муниципального задания.</w:t>
      </w:r>
    </w:p>
    <w:p w:rsidR="00E95660" w:rsidRDefault="00E95660" w:rsidP="001909AE">
      <w:pPr>
        <w:spacing w:after="0" w:line="240" w:lineRule="auto"/>
        <w:jc w:val="both"/>
        <w:rPr>
          <w:rFonts w:ascii="Times New Roman" w:hAnsi="Times New Roman" w:cs="Times New Roman"/>
          <w:sz w:val="24"/>
          <w:szCs w:val="24"/>
        </w:rPr>
      </w:pPr>
    </w:p>
    <w:p w:rsidR="00E95660" w:rsidRPr="00156110" w:rsidRDefault="00E95660" w:rsidP="001909AE">
      <w:pPr>
        <w:jc w:val="both"/>
        <w:rPr>
          <w:rFonts w:ascii="Times New Roman" w:hAnsi="Times New Roman" w:cs="Times New Roman"/>
          <w:sz w:val="24"/>
          <w:szCs w:val="24"/>
        </w:rPr>
      </w:pPr>
      <w:r>
        <w:rPr>
          <w:rFonts w:ascii="Times New Roman" w:hAnsi="Times New Roman" w:cs="Times New Roman"/>
          <w:sz w:val="24"/>
          <w:szCs w:val="24"/>
        </w:rPr>
        <w:t>4.30</w:t>
      </w:r>
      <w:r w:rsidRPr="00156110">
        <w:rPr>
          <w:rFonts w:ascii="Times New Roman" w:hAnsi="Times New Roman" w:cs="Times New Roman"/>
          <w:sz w:val="24"/>
          <w:szCs w:val="24"/>
        </w:rPr>
        <w:t>. Бюджетное учреждение вправе сверх установленного муниципального задания, а также в случаях, определенных федеральными законами, в пределах установленного муниципального задания выполнять работы, оказывать услуги, относящиеся к его основным видам деятельности, в сфер</w:t>
      </w:r>
      <w:r>
        <w:rPr>
          <w:rFonts w:ascii="Times New Roman" w:hAnsi="Times New Roman" w:cs="Times New Roman"/>
          <w:sz w:val="24"/>
          <w:szCs w:val="24"/>
        </w:rPr>
        <w:t>е культуры</w:t>
      </w:r>
      <w:r w:rsidRPr="00156110">
        <w:rPr>
          <w:rFonts w:ascii="Times New Roman" w:hAnsi="Times New Roman" w:cs="Times New Roman"/>
          <w:sz w:val="24"/>
          <w:szCs w:val="24"/>
        </w:rPr>
        <w:t>, для граждан и юридических лиц за плату и на одинаковых при оказании одних и тех же услуг условиях. Порядок определения указанной платы устанавливается Учредителем.</w:t>
      </w:r>
    </w:p>
    <w:p w:rsidR="00E95660" w:rsidRPr="00156110" w:rsidRDefault="00E95660" w:rsidP="001909AE">
      <w:pPr>
        <w:jc w:val="both"/>
        <w:rPr>
          <w:rFonts w:ascii="Times New Roman" w:hAnsi="Times New Roman" w:cs="Times New Roman"/>
          <w:sz w:val="24"/>
          <w:szCs w:val="24"/>
        </w:rPr>
      </w:pPr>
      <w:r w:rsidRPr="00156110">
        <w:rPr>
          <w:rFonts w:ascii="Times New Roman" w:hAnsi="Times New Roman" w:cs="Times New Roman"/>
          <w:sz w:val="24"/>
          <w:szCs w:val="24"/>
        </w:rPr>
        <w:t xml:space="preserve">Бюджетное учреждение вправе осуществлять в порядке, определенном распоряжением </w:t>
      </w:r>
      <w:r>
        <w:rPr>
          <w:rFonts w:ascii="Times New Roman" w:hAnsi="Times New Roman" w:cs="Times New Roman"/>
          <w:sz w:val="24"/>
          <w:szCs w:val="24"/>
        </w:rPr>
        <w:t xml:space="preserve">председателя </w:t>
      </w:r>
      <w:r w:rsidRPr="00156110">
        <w:rPr>
          <w:rFonts w:ascii="Times New Roman" w:hAnsi="Times New Roman" w:cs="Times New Roman"/>
          <w:sz w:val="24"/>
          <w:szCs w:val="24"/>
        </w:rPr>
        <w:t xml:space="preserve"> администрации</w:t>
      </w:r>
      <w:r>
        <w:rPr>
          <w:rFonts w:ascii="Times New Roman" w:hAnsi="Times New Roman" w:cs="Times New Roman"/>
          <w:sz w:val="24"/>
          <w:szCs w:val="24"/>
        </w:rPr>
        <w:t xml:space="preserve"> сельского поселения сумона Хадынский Пий-Хемского кожууна</w:t>
      </w:r>
      <w:r w:rsidRPr="00156110">
        <w:rPr>
          <w:rFonts w:ascii="Times New Roman" w:hAnsi="Times New Roman" w:cs="Times New Roman"/>
          <w:sz w:val="24"/>
          <w:szCs w:val="24"/>
        </w:rPr>
        <w:t>, полномочия Учредителя по исполнению публичных обязательств перед физическим лицом, подлежащих исполнению в денежной форме.</w:t>
      </w:r>
    </w:p>
    <w:p w:rsidR="00E95660" w:rsidRPr="00156110" w:rsidRDefault="00E95660" w:rsidP="001909AE">
      <w:pPr>
        <w:jc w:val="both"/>
        <w:rPr>
          <w:rFonts w:ascii="Times New Roman" w:hAnsi="Times New Roman" w:cs="Times New Roman"/>
          <w:sz w:val="24"/>
          <w:szCs w:val="24"/>
        </w:rPr>
      </w:pPr>
      <w:r>
        <w:rPr>
          <w:rFonts w:ascii="Times New Roman" w:hAnsi="Times New Roman" w:cs="Times New Roman"/>
          <w:sz w:val="24"/>
          <w:szCs w:val="24"/>
        </w:rPr>
        <w:t>4.31</w:t>
      </w:r>
      <w:r w:rsidRPr="00156110">
        <w:rPr>
          <w:rFonts w:ascii="Times New Roman" w:hAnsi="Times New Roman" w:cs="Times New Roman"/>
          <w:sz w:val="24"/>
          <w:szCs w:val="24"/>
        </w:rPr>
        <w:t>. Право Бюджетного учреждения осуществлять деятельность, на которую в соответствии с законодательством Российской Федерации требуется разрешительный документ (лицензия, свидетельство о государственной аккредитации и др.), возникает у Бюджетного учреждения со дня его получения или в указанный в нем срок и прекращается по истечении срока его действия, если иное не установлено законодательством Российской Федерации.</w:t>
      </w:r>
    </w:p>
    <w:p w:rsidR="00E95660" w:rsidRPr="00104AFB" w:rsidRDefault="00E95660" w:rsidP="001909AE">
      <w:pPr>
        <w:spacing w:after="0" w:line="240" w:lineRule="auto"/>
        <w:jc w:val="both"/>
        <w:rPr>
          <w:rFonts w:ascii="Times New Roman" w:hAnsi="Times New Roman" w:cs="Times New Roman"/>
          <w:sz w:val="24"/>
          <w:szCs w:val="24"/>
        </w:rPr>
      </w:pPr>
    </w:p>
    <w:p w:rsidR="00E95660" w:rsidRPr="00C522D6" w:rsidRDefault="00E95660" w:rsidP="001909AE">
      <w:pPr>
        <w:spacing w:after="0" w:line="240" w:lineRule="auto"/>
        <w:jc w:val="both"/>
        <w:rPr>
          <w:rFonts w:ascii="Times New Roman" w:hAnsi="Times New Roman" w:cs="Times New Roman"/>
          <w:sz w:val="24"/>
          <w:szCs w:val="24"/>
        </w:rPr>
      </w:pPr>
    </w:p>
    <w:p w:rsidR="00E95660" w:rsidRPr="00C522D6" w:rsidRDefault="00E95660" w:rsidP="001909AE">
      <w:pPr>
        <w:spacing w:after="0" w:line="240" w:lineRule="auto"/>
        <w:jc w:val="both"/>
        <w:rPr>
          <w:rFonts w:ascii="Times New Roman" w:hAnsi="Times New Roman" w:cs="Times New Roman"/>
          <w:sz w:val="24"/>
          <w:szCs w:val="24"/>
        </w:rPr>
      </w:pPr>
    </w:p>
    <w:p w:rsidR="00E95660" w:rsidRPr="00496A18" w:rsidRDefault="00E95660" w:rsidP="001909AE">
      <w:pPr>
        <w:jc w:val="both"/>
        <w:rPr>
          <w:b/>
          <w:bCs/>
        </w:rPr>
      </w:pPr>
      <w:r w:rsidRPr="00496A18">
        <w:rPr>
          <w:b/>
          <w:bCs/>
        </w:rPr>
        <w:t>4. КОМПЕТЕНЦИЯ УЧРЕДИТЕЛЯ УЧРЕЖДЕНИЯ</w:t>
      </w:r>
    </w:p>
    <w:p w:rsidR="00E95660" w:rsidRDefault="00E95660" w:rsidP="001909AE">
      <w:pPr>
        <w:jc w:val="both"/>
      </w:pPr>
      <w:r>
        <w:t>4.1. Администрация сумона Хадынский  Пий-Хемского кожууна осуществляет следующие функции и полномочия Учредителя Учреждения:</w:t>
      </w:r>
    </w:p>
    <w:p w:rsidR="00E95660" w:rsidRDefault="00E95660" w:rsidP="001909AE">
      <w:pPr>
        <w:jc w:val="both"/>
      </w:pPr>
      <w:r>
        <w:t>- утверждение устава Учреждения, а также вносимые в него изменения;</w:t>
      </w:r>
    </w:p>
    <w:p w:rsidR="00E95660" w:rsidRDefault="00E95660" w:rsidP="001909AE">
      <w:pPr>
        <w:jc w:val="both"/>
      </w:pPr>
      <w:r>
        <w:t>- принятие решения о создании, реорганизации, ликвидации и изменении типа Учреждения;</w:t>
      </w:r>
    </w:p>
    <w:p w:rsidR="00E95660" w:rsidRDefault="00E95660" w:rsidP="001909AE">
      <w:pPr>
        <w:jc w:val="both"/>
      </w:pPr>
      <w:r>
        <w:t>- утверждение передаточного акта или разделительного баланса;</w:t>
      </w:r>
    </w:p>
    <w:p w:rsidR="00E95660" w:rsidRDefault="00E95660" w:rsidP="001909AE">
      <w:pPr>
        <w:jc w:val="both"/>
      </w:pPr>
      <w:r>
        <w:t>- закрепление за Учреждением недвижимого имущества на праве оперативного управления и изъятие данного имущества у Учреждения;</w:t>
      </w:r>
    </w:p>
    <w:p w:rsidR="00E95660" w:rsidRDefault="00E95660" w:rsidP="001909AE">
      <w:pPr>
        <w:jc w:val="both"/>
      </w:pPr>
      <w:r>
        <w:t>- назначение руководителя Учреждения и прекращение его полномочий, а также заключение и прекращение трудового договора с ним, осуществление контроля за его деятельностью;</w:t>
      </w:r>
    </w:p>
    <w:p w:rsidR="00E95660" w:rsidRDefault="00E95660" w:rsidP="001909AE">
      <w:pPr>
        <w:jc w:val="both"/>
      </w:pPr>
      <w:r>
        <w:t>-согласование распоряжения особо ценным движимым имуществом, закрепленным за Учреждением Учредителем либо приобретенным Учреждением за счет средств, выделенных его Учредителем на приобретение такого имущества;</w:t>
      </w:r>
    </w:p>
    <w:p w:rsidR="00E95660" w:rsidRDefault="00E95660" w:rsidP="001909AE">
      <w:pPr>
        <w:jc w:val="both"/>
      </w:pPr>
      <w:r>
        <w:t>-определение порядка составления и утверждения плана финансово-хозяйственной деятельности Учреждения в соответствии с требованиями, установленными нормативными правовыми актами РФ;</w:t>
      </w:r>
    </w:p>
    <w:p w:rsidR="00E95660" w:rsidRDefault="00E95660" w:rsidP="001909AE">
      <w:pPr>
        <w:jc w:val="both"/>
      </w:pPr>
      <w:r>
        <w:t>-определение предельно допустимого значения просроченной кредиторской задолженности Учреждения, превышение которого влечет расторжение трудового договора с руководителем Учреждения по инициативе работодателя в соответствии с Трудовым кодексом Российской Федерации;</w:t>
      </w:r>
    </w:p>
    <w:p w:rsidR="00E95660" w:rsidRDefault="00E95660" w:rsidP="001909AE">
      <w:pPr>
        <w:jc w:val="both"/>
      </w:pPr>
      <w:r>
        <w:t>- принятие решения о предварительном согласовании крупной сделки, об одобрении сделки, в совершении которой имеется заинтересованность заинтересованного лица, иного противоречия интересов указанного лица и Учреждения в отношении существующей или предполагаемой сделки, а также в иных случаях, если на совершение таких сделок требуется согласие Учредителя Учреждения;</w:t>
      </w:r>
    </w:p>
    <w:p w:rsidR="00E95660" w:rsidRDefault="00E95660" w:rsidP="001909AE">
      <w:pPr>
        <w:jc w:val="both"/>
      </w:pPr>
      <w:r>
        <w:t>- осуществление контроля над деятельностью Учреждения;</w:t>
      </w:r>
    </w:p>
    <w:p w:rsidR="00E95660" w:rsidRDefault="00E95660" w:rsidP="001909AE">
      <w:pPr>
        <w:jc w:val="both"/>
      </w:pPr>
      <w:r>
        <w:t>- принятие решения о согласовании структуры Учреждения, штатного расписания Учреждения;</w:t>
      </w:r>
    </w:p>
    <w:p w:rsidR="00E95660" w:rsidRDefault="00E95660" w:rsidP="001909AE">
      <w:pPr>
        <w:jc w:val="both"/>
      </w:pPr>
      <w:r>
        <w:t>- формирование и утверждение муниципального задания на оказание муниципальных услуг (выполнение работ) юридическим и физическим лицам  в соответствии с предусмотренными уставом Учреждения основными видами деятельности;</w:t>
      </w:r>
    </w:p>
    <w:p w:rsidR="00E95660" w:rsidRDefault="00E95660" w:rsidP="001909AE">
      <w:pPr>
        <w:jc w:val="both"/>
      </w:pPr>
      <w:r>
        <w:t xml:space="preserve">  - установление порядка определения платы для физических и юридических лиц за услуги (работы), относящиеся к основным видам деятельности Учреждения, оказываемые им сверх установленного муниципального задания, а также в случаях, определенных федеральными законами, в пределах установленного муниципального задания;</w:t>
      </w:r>
    </w:p>
    <w:p w:rsidR="00E95660" w:rsidRDefault="00E95660" w:rsidP="001909AE">
      <w:pPr>
        <w:jc w:val="both"/>
      </w:pPr>
      <w:r>
        <w:t>- определение порядка составления и утверждения отчета о результатах деятельности Учреждения и об использовании закрепленного за ним муниципального имущества  в соответствии с общими требованиями, установленными нормативными правовыми актами РФ;</w:t>
      </w:r>
    </w:p>
    <w:p w:rsidR="00E95660" w:rsidRDefault="00E95660" w:rsidP="001909AE">
      <w:pPr>
        <w:jc w:val="both"/>
      </w:pPr>
      <w:r>
        <w:t>- осуществление финансового обеспечения выполнения муниципального задания;</w:t>
      </w:r>
    </w:p>
    <w:p w:rsidR="00E95660" w:rsidRDefault="00E95660" w:rsidP="001909AE">
      <w:pPr>
        <w:jc w:val="both"/>
      </w:pPr>
      <w:r>
        <w:t>- одобрение сделки в случае конфликта интересов;</w:t>
      </w:r>
    </w:p>
    <w:p w:rsidR="00E95660" w:rsidRDefault="00E95660" w:rsidP="001909AE">
      <w:pPr>
        <w:jc w:val="both"/>
      </w:pPr>
      <w:r>
        <w:t>- осуществление функций и полномочий учредителя Учреждения, установленные законодательством Российской Федерации.</w:t>
      </w:r>
    </w:p>
    <w:p w:rsidR="00E95660" w:rsidRPr="00665E73" w:rsidRDefault="00E95660" w:rsidP="001909AE">
      <w:pPr>
        <w:jc w:val="both"/>
        <w:rPr>
          <w:b/>
          <w:bCs/>
        </w:rPr>
      </w:pPr>
      <w:r w:rsidRPr="00665E73">
        <w:rPr>
          <w:b/>
          <w:bCs/>
        </w:rPr>
        <w:t xml:space="preserve">                                                     5. УПРАВЛЕНИЕ УЧРЕЖДЕНИЕМ</w:t>
      </w:r>
    </w:p>
    <w:p w:rsidR="00E95660" w:rsidRDefault="00E95660" w:rsidP="001909AE">
      <w:r>
        <w:t>5.1. Управление Учреждением осуществляется в соответствии с законодательством Российской Федерации, нормативно-правовыми актами Администрации  сумона Хадынский  Пий-Хемского кожууна и настоящим Уставом.</w:t>
      </w:r>
    </w:p>
    <w:p w:rsidR="00E95660" w:rsidRPr="009B6AFA" w:rsidRDefault="00E95660" w:rsidP="001909AE">
      <w:pPr>
        <w:jc w:val="both"/>
      </w:pPr>
      <w:r>
        <w:rPr>
          <w:color w:val="000000"/>
          <w:sz w:val="24"/>
          <w:szCs w:val="24"/>
        </w:rPr>
        <w:t>5</w:t>
      </w:r>
      <w:r w:rsidRPr="001D6717">
        <w:rPr>
          <w:color w:val="000000"/>
          <w:sz w:val="24"/>
          <w:szCs w:val="24"/>
        </w:rPr>
        <w:t xml:space="preserve">.2. </w:t>
      </w:r>
      <w:r w:rsidRPr="00A13573">
        <w:rPr>
          <w:color w:val="000000"/>
          <w:sz w:val="24"/>
          <w:szCs w:val="24"/>
        </w:rPr>
        <w:t xml:space="preserve">Непосредственное управление </w:t>
      </w:r>
      <w:r>
        <w:rPr>
          <w:color w:val="000000"/>
          <w:sz w:val="24"/>
          <w:szCs w:val="24"/>
        </w:rPr>
        <w:t>Учреждением</w:t>
      </w:r>
      <w:r w:rsidRPr="00A13573">
        <w:rPr>
          <w:color w:val="000000"/>
          <w:sz w:val="24"/>
          <w:szCs w:val="24"/>
        </w:rPr>
        <w:t xml:space="preserve"> осуществляет директор, прошедший соответствующую аттестацию, действующий в соответствии с законодательством Российской Федерации, настоящим Уставом, трудовым договором и должностной инструкцией. Директора </w:t>
      </w:r>
      <w:r>
        <w:rPr>
          <w:color w:val="000000"/>
          <w:sz w:val="24"/>
          <w:szCs w:val="24"/>
        </w:rPr>
        <w:t>Учреждения</w:t>
      </w:r>
      <w:r w:rsidRPr="00A13573">
        <w:rPr>
          <w:color w:val="000000"/>
          <w:sz w:val="24"/>
          <w:szCs w:val="24"/>
        </w:rPr>
        <w:t xml:space="preserve"> назначает на должность и освобождает от должности председатель администрации</w:t>
      </w:r>
      <w:r>
        <w:rPr>
          <w:color w:val="000000"/>
          <w:sz w:val="24"/>
          <w:szCs w:val="24"/>
        </w:rPr>
        <w:t xml:space="preserve"> сумона Хадынский </w:t>
      </w:r>
      <w:r w:rsidRPr="00A13573">
        <w:rPr>
          <w:color w:val="000000"/>
          <w:sz w:val="24"/>
          <w:szCs w:val="24"/>
        </w:rPr>
        <w:t>Пий-Хемского</w:t>
      </w:r>
      <w:r>
        <w:rPr>
          <w:color w:val="000000"/>
          <w:sz w:val="24"/>
          <w:szCs w:val="24"/>
        </w:rPr>
        <w:t xml:space="preserve"> </w:t>
      </w:r>
      <w:r w:rsidRPr="00A13573">
        <w:rPr>
          <w:color w:val="000000"/>
          <w:sz w:val="24"/>
          <w:szCs w:val="24"/>
        </w:rPr>
        <w:t xml:space="preserve">кожууна. Председатель администрации </w:t>
      </w:r>
      <w:r>
        <w:rPr>
          <w:color w:val="000000"/>
          <w:sz w:val="24"/>
          <w:szCs w:val="24"/>
        </w:rPr>
        <w:t>сумона Хадынский</w:t>
      </w:r>
      <w:r w:rsidRPr="00A13573">
        <w:rPr>
          <w:color w:val="000000"/>
          <w:sz w:val="24"/>
          <w:szCs w:val="24"/>
        </w:rPr>
        <w:t xml:space="preserve"> Пий-Хемского</w:t>
      </w:r>
      <w:r>
        <w:rPr>
          <w:color w:val="000000"/>
          <w:sz w:val="24"/>
          <w:szCs w:val="24"/>
        </w:rPr>
        <w:t xml:space="preserve"> </w:t>
      </w:r>
      <w:r w:rsidRPr="00A13573">
        <w:rPr>
          <w:color w:val="000000"/>
          <w:sz w:val="24"/>
          <w:szCs w:val="24"/>
        </w:rPr>
        <w:t xml:space="preserve">кожууна заключает, сроком до 3-х лет, и расторгает, в том числе, при наличии просроченной кредиторской задолженности, с директором </w:t>
      </w:r>
      <w:r>
        <w:rPr>
          <w:color w:val="000000"/>
          <w:sz w:val="24"/>
          <w:szCs w:val="24"/>
        </w:rPr>
        <w:t>Учреждения</w:t>
      </w:r>
      <w:r w:rsidRPr="00A13573">
        <w:rPr>
          <w:color w:val="000000"/>
          <w:sz w:val="24"/>
          <w:szCs w:val="24"/>
        </w:rPr>
        <w:t xml:space="preserve"> трудовой договор, применяет к нему меры поощрения и дисциплинарного взыскания</w:t>
      </w:r>
      <w:r w:rsidRPr="006F6245">
        <w:rPr>
          <w:rFonts w:ascii="Times New Roman" w:hAnsi="Times New Roman" w:cs="Times New Roman"/>
          <w:sz w:val="28"/>
          <w:szCs w:val="28"/>
        </w:rPr>
        <w:t>.</w:t>
      </w:r>
    </w:p>
    <w:p w:rsidR="00E95660" w:rsidRDefault="00E95660" w:rsidP="001909AE">
      <w:pPr>
        <w:rPr>
          <w:color w:val="000000"/>
          <w:sz w:val="24"/>
          <w:szCs w:val="24"/>
        </w:rPr>
      </w:pPr>
      <w:r w:rsidRPr="00BA7EEF">
        <w:rPr>
          <w:color w:val="000000"/>
          <w:sz w:val="24"/>
          <w:szCs w:val="24"/>
        </w:rPr>
        <w:t>Руководитель Бюджетного учреждения подотчетен в своей деятельности Учредителю.</w:t>
      </w:r>
    </w:p>
    <w:p w:rsidR="00E95660" w:rsidRDefault="00E95660" w:rsidP="001909AE">
      <w:pPr>
        <w:jc w:val="both"/>
        <w:rPr>
          <w:color w:val="000000"/>
          <w:sz w:val="24"/>
          <w:szCs w:val="24"/>
        </w:rPr>
      </w:pPr>
      <w:r w:rsidRPr="00BA7EEF">
        <w:rPr>
          <w:color w:val="000000"/>
          <w:sz w:val="24"/>
          <w:szCs w:val="24"/>
        </w:rPr>
        <w:t>Руководителю Бюджетного учреждения совмещение его должности с другой оплачиваемой руководящей должностью (кроме научного и научно-методического руководства) внутри или вне Бюджетного учреждения не разрешается.</w:t>
      </w:r>
    </w:p>
    <w:p w:rsidR="00E95660" w:rsidRPr="00BA7EEF" w:rsidRDefault="00E95660" w:rsidP="001909AE">
      <w:pPr>
        <w:jc w:val="both"/>
        <w:rPr>
          <w:color w:val="000000"/>
          <w:sz w:val="24"/>
          <w:szCs w:val="24"/>
        </w:rPr>
      </w:pPr>
      <w:r w:rsidRPr="00BA7EEF">
        <w:rPr>
          <w:color w:val="000000"/>
          <w:sz w:val="24"/>
          <w:szCs w:val="24"/>
        </w:rPr>
        <w:t>Руководитель Бюджетного учреждения не может исполнять свои обязанности по совместительству.</w:t>
      </w:r>
    </w:p>
    <w:p w:rsidR="00E95660" w:rsidRDefault="00E95660" w:rsidP="001909AE">
      <w:r>
        <w:t>Трудовой договор (контракт) с директором подлежит расторжению при наличии у Учреждения просроченной кредиторской задолженности, превышающей предельно допустимые значения, установленные Учредителем.</w:t>
      </w:r>
    </w:p>
    <w:p w:rsidR="00E95660" w:rsidRDefault="00E95660" w:rsidP="001909AE">
      <w:r>
        <w:t>5.4. Директор Учреждения в пределах своей компетенции:</w:t>
      </w:r>
    </w:p>
    <w:p w:rsidR="00E95660" w:rsidRDefault="00E95660" w:rsidP="001909AE">
      <w:r>
        <w:t>-действует на основе трудового договора (контракта), настоящего Устава, действующего законодательства Российской Федерации, других обязательных для него и Учреждения нормативных актов, а также договора на право оперативного управления муниципальным имуществом;</w:t>
      </w:r>
    </w:p>
    <w:p w:rsidR="00E95660" w:rsidRDefault="00E95660" w:rsidP="001909AE">
      <w:pPr>
        <w:jc w:val="both"/>
      </w:pPr>
      <w:r>
        <w:t>- организует и несет полную ответственность за результаты работы Учреждения;</w:t>
      </w:r>
    </w:p>
    <w:p w:rsidR="00E95660" w:rsidRDefault="00E95660" w:rsidP="001909AE">
      <w:pPr>
        <w:jc w:val="both"/>
      </w:pPr>
      <w:r>
        <w:t>- руководит организационной, методической и административно - хозяйственной деятельностью Учреждения;</w:t>
      </w:r>
    </w:p>
    <w:p w:rsidR="00E95660" w:rsidRDefault="00E95660" w:rsidP="001909AE">
      <w:pPr>
        <w:jc w:val="both"/>
      </w:pPr>
      <w:r>
        <w:t>- распоряжается средствами, полученными от осуществления Учреждением деятельности, приносящей доходы;</w:t>
      </w:r>
    </w:p>
    <w:p w:rsidR="00E95660" w:rsidRDefault="00E95660" w:rsidP="001909AE">
      <w:pPr>
        <w:jc w:val="both"/>
      </w:pPr>
      <w:r>
        <w:t>- отвечает за подбор и расстановку кадров, определяет  должностные обязанности работников Учреждения;</w:t>
      </w:r>
    </w:p>
    <w:p w:rsidR="00E95660" w:rsidRDefault="00E95660" w:rsidP="001909AE">
      <w:pPr>
        <w:jc w:val="both"/>
      </w:pPr>
      <w:r>
        <w:t>- осуществляет прием и увольнение работников Учреждения, принимает меры поощрения или наложения взысканий;</w:t>
      </w:r>
    </w:p>
    <w:p w:rsidR="00E95660" w:rsidRDefault="00E95660" w:rsidP="001909AE">
      <w:pPr>
        <w:jc w:val="both"/>
      </w:pPr>
      <w:r>
        <w:t>- организует обеспечение сохранности материальных ценностей Учреждения;</w:t>
      </w:r>
    </w:p>
    <w:p w:rsidR="00E95660" w:rsidRDefault="00E95660" w:rsidP="001909AE">
      <w:pPr>
        <w:jc w:val="both"/>
      </w:pPr>
      <w:r>
        <w:t>- вносит предложения Учредителю по внесению изменений и дополнений  в настоящий  Устав;</w:t>
      </w:r>
    </w:p>
    <w:p w:rsidR="00E95660" w:rsidRDefault="00E95660" w:rsidP="001909AE">
      <w:pPr>
        <w:jc w:val="both"/>
      </w:pPr>
      <w:r>
        <w:t>- по согласованию с Учредителем определяет структуру Учреждения;</w:t>
      </w:r>
    </w:p>
    <w:p w:rsidR="00E95660" w:rsidRDefault="00E95660" w:rsidP="001909AE">
      <w:pPr>
        <w:jc w:val="both"/>
      </w:pPr>
      <w:r>
        <w:t>- по согласованию с Учредителем утверждает штатное расписание Учреждения;</w:t>
      </w:r>
    </w:p>
    <w:p w:rsidR="00E95660" w:rsidRDefault="00E95660" w:rsidP="001909AE">
      <w:pPr>
        <w:jc w:val="both"/>
      </w:pPr>
      <w:r>
        <w:t>- самостоятельно формирует кадровый состав Учреждения;</w:t>
      </w:r>
    </w:p>
    <w:p w:rsidR="00E95660" w:rsidRDefault="00E95660" w:rsidP="001909AE">
      <w:pPr>
        <w:jc w:val="both"/>
      </w:pPr>
      <w:r>
        <w:t>- утверждает должностные инструкции работников Учреждения.</w:t>
      </w:r>
    </w:p>
    <w:p w:rsidR="00E95660" w:rsidRDefault="00E95660" w:rsidP="001909AE">
      <w:pPr>
        <w:jc w:val="both"/>
      </w:pPr>
      <w:r>
        <w:t>5.5. Директор Учреждения вправе:</w:t>
      </w:r>
    </w:p>
    <w:p w:rsidR="00E95660" w:rsidRDefault="00E95660" w:rsidP="001909AE">
      <w:pPr>
        <w:jc w:val="both"/>
      </w:pPr>
      <w:r>
        <w:t>- действовать без доверенности от имени Учреждения, представлять его интересы в органах государственной власти, местного самоуправления и организациях различных форм собственности;</w:t>
      </w:r>
    </w:p>
    <w:p w:rsidR="00E95660" w:rsidRDefault="00E95660" w:rsidP="001909AE">
      <w:pPr>
        <w:jc w:val="both"/>
      </w:pPr>
      <w:r>
        <w:t>- открывать лицевые счета Учреждения;</w:t>
      </w:r>
    </w:p>
    <w:p w:rsidR="00E95660" w:rsidRDefault="00E95660" w:rsidP="001909AE">
      <w:r>
        <w:t>- выдавать доверенности на право совершать действия от имени Учреждения;</w:t>
      </w:r>
    </w:p>
    <w:p w:rsidR="00E95660" w:rsidRDefault="00E95660" w:rsidP="001909AE">
      <w:r>
        <w:t>- заключать договоры с организациями различных форм собственности;</w:t>
      </w:r>
    </w:p>
    <w:p w:rsidR="00E95660" w:rsidRDefault="00E95660" w:rsidP="001909AE">
      <w:r>
        <w:t xml:space="preserve">- заключать с работниками трудовые договоры, </w:t>
      </w:r>
    </w:p>
    <w:p w:rsidR="00E95660" w:rsidRDefault="00E95660" w:rsidP="001909AE">
      <w:r>
        <w:t>-утверждать должностные инструкции и в ходе работы вносить изменения в должностные инструкции;</w:t>
      </w:r>
    </w:p>
    <w:p w:rsidR="00E95660" w:rsidRDefault="00E95660" w:rsidP="001909AE">
      <w:r>
        <w:t>- издавать приказы и утверждать инструкции по вопросам, входящим в компетенцию Учреждения, обязательные для всех работников;</w:t>
      </w:r>
    </w:p>
    <w:p w:rsidR="00E95660" w:rsidRDefault="00E95660" w:rsidP="001909AE">
      <w:r>
        <w:t>-утверждать правила внутреннего трудового распорядка с учётом мнения трудового коллектива.</w:t>
      </w:r>
    </w:p>
    <w:p w:rsidR="00E95660" w:rsidRDefault="00E95660" w:rsidP="001909AE">
      <w:r>
        <w:t>5.5. Директор Учреждения обязан:</w:t>
      </w:r>
    </w:p>
    <w:p w:rsidR="00E95660" w:rsidRDefault="00E95660" w:rsidP="001909AE">
      <w:pPr>
        <w:jc w:val="both"/>
      </w:pPr>
      <w:r>
        <w:t>- отвечать за нарушение договорных, кредитных, расчетных обязательств, правил хозяйствования, установленных действующим законодательством;</w:t>
      </w:r>
    </w:p>
    <w:p w:rsidR="00E95660" w:rsidRDefault="00E95660" w:rsidP="001909AE">
      <w:pPr>
        <w:jc w:val="both"/>
      </w:pPr>
      <w:r>
        <w:t>- обеспечивать рациональное использование оборудования, инвентаря и материалов;</w:t>
      </w:r>
    </w:p>
    <w:p w:rsidR="00E95660" w:rsidRDefault="00E95660" w:rsidP="001909AE">
      <w:pPr>
        <w:jc w:val="both"/>
      </w:pPr>
      <w:r>
        <w:t>- соблюдать сроки капитального и текущего ремонтов зданий, сооружений, коммуникаций и оборудования, осуществлять мероприятия по благоустройству и озеленению территории учреждения;</w:t>
      </w:r>
    </w:p>
    <w:p w:rsidR="00E95660" w:rsidRDefault="00E95660" w:rsidP="001909AE">
      <w:pPr>
        <w:jc w:val="both"/>
      </w:pPr>
      <w:r>
        <w:t>- обеспечивать организацию труда работников учреждения и повышение их квалификации;</w:t>
      </w:r>
    </w:p>
    <w:p w:rsidR="00E95660" w:rsidRDefault="00E95660" w:rsidP="001909AE">
      <w:pPr>
        <w:jc w:val="both"/>
      </w:pPr>
      <w:r>
        <w:t>- обеспечивать и контролировать соблюдение правил и норм охраны труда, противопожарной безопасности, санитарно-гигиенического и противоэпидемиологического режима;</w:t>
      </w:r>
    </w:p>
    <w:p w:rsidR="00E95660" w:rsidRDefault="00E95660" w:rsidP="001909AE">
      <w:pPr>
        <w:jc w:val="both"/>
      </w:pPr>
      <w:r>
        <w:t>-  обеспечивать выполнение муниципального задания;</w:t>
      </w:r>
    </w:p>
    <w:p w:rsidR="00E95660" w:rsidRDefault="00E95660" w:rsidP="001909AE">
      <w:pPr>
        <w:jc w:val="both"/>
      </w:pPr>
      <w:r>
        <w:t>- согласовывать с Учредителем распоряжение недвижимым имуществом Учреждения, в том числе передачу его в аренду и списание;</w:t>
      </w:r>
    </w:p>
    <w:p w:rsidR="00E95660" w:rsidRDefault="00E95660" w:rsidP="001909AE">
      <w:pPr>
        <w:jc w:val="both"/>
      </w:pPr>
      <w:r>
        <w:t>- согласовывать с Учредителем распоряжение особо ценным движимым имуществом, закрепленным за Учреждением учредителем либо приобретенным Учреждением за счет средств, выделенных его учредителем на приобретение такого имущества;</w:t>
      </w:r>
    </w:p>
    <w:p w:rsidR="00E95660" w:rsidRDefault="00E95660" w:rsidP="001909AE">
      <w:pPr>
        <w:jc w:val="both"/>
      </w:pPr>
      <w:r>
        <w:t>- согласовывать с Учредителем совершение сделок с участием Учреждения, в совершении которых имеется заинтересованность, определяемая в соответствии с критериями, установленными в статье 27 Федерального закона «О некоммерческих организациях»;</w:t>
      </w:r>
    </w:p>
    <w:p w:rsidR="00E95660" w:rsidRDefault="00E95660" w:rsidP="001909AE">
      <w:pPr>
        <w:jc w:val="both"/>
      </w:pPr>
      <w:r>
        <w:t>- обеспечивать составление, утверждения и выполнение плана финансово-хозяйственной деятельности Учреждения;</w:t>
      </w:r>
    </w:p>
    <w:p w:rsidR="00E95660" w:rsidRDefault="00E95660" w:rsidP="001909AE">
      <w:pPr>
        <w:jc w:val="both"/>
      </w:pPr>
      <w:r>
        <w:t>- не допускать установленного трудовым договором, заключенным с директором, превышения предельно допустимого значения просроченной кредиторской задолженности Учреждения, превышение которого влечет расторжение трудового договора с директором Учреждения по инициативе работодателя в соответствии с Трудовым кодексом Российской Федерации;</w:t>
      </w:r>
    </w:p>
    <w:p w:rsidR="00E95660" w:rsidRDefault="00E95660" w:rsidP="001909AE">
      <w:pPr>
        <w:jc w:val="both"/>
      </w:pPr>
      <w:r>
        <w:t>- соблюдать установленный порядок определения платы для физических и юридических лиц за услуги (работы), относящиеся к основным видам деятельности Учреждения, оказываемые им сверх установленного муниципального задания, а также в случаях, определенных федеральными законами, в пределах установленного муниципального задания;</w:t>
      </w:r>
    </w:p>
    <w:p w:rsidR="00E95660" w:rsidRDefault="00E95660" w:rsidP="001909AE">
      <w:pPr>
        <w:jc w:val="both"/>
      </w:pPr>
      <w:r>
        <w:t>- обеспечивать составление и утверждение отчета о результатах деятельности Учреждения и об использовании закрепленного за ним на праве оперативного управления имущества в соответствии с установленными требованиями;</w:t>
      </w:r>
    </w:p>
    <w:p w:rsidR="00E95660" w:rsidRDefault="00E95660" w:rsidP="001909AE">
      <w:pPr>
        <w:jc w:val="both"/>
      </w:pPr>
      <w:r>
        <w:t>- директор Учреждения несет перед Учреждением  ответственность в размере убытков, причиненных им Учреждению в результате совершения сделки, в которой имелась его заинтересованность и которая  была совершена с нарушением порядка, установленного Федеральным законом «О некоммерческих организациях»;</w:t>
      </w:r>
    </w:p>
    <w:p w:rsidR="00E95660" w:rsidRDefault="00E95660" w:rsidP="001909AE">
      <w:pPr>
        <w:jc w:val="both"/>
      </w:pPr>
      <w:r>
        <w:t>-проходить аттестацию в порядке, установленными федеральными законами, нормативными правовыми актами;</w:t>
      </w:r>
    </w:p>
    <w:p w:rsidR="00E95660" w:rsidRDefault="00E95660" w:rsidP="001909AE">
      <w:pPr>
        <w:jc w:val="both"/>
      </w:pPr>
      <w:r>
        <w:t>-обеспечивать раскрытие информации об Учреждении и его деятельности;</w:t>
      </w:r>
    </w:p>
    <w:p w:rsidR="00E95660" w:rsidRDefault="00E95660" w:rsidP="001909AE">
      <w:pPr>
        <w:jc w:val="both"/>
      </w:pPr>
      <w:r>
        <w:t>-обеспечивать постоянную работу над повышением качества предоставляемых Учреждением муниципальных  и иных услуг, выполнением работ.</w:t>
      </w:r>
    </w:p>
    <w:p w:rsidR="00E95660" w:rsidRDefault="00E95660" w:rsidP="001909AE">
      <w:pPr>
        <w:jc w:val="both"/>
      </w:pPr>
      <w:r>
        <w:t>5.6.Во время отсутствия директора его обязанности выполняет лицо, назначенное приказом по Учреждению.</w:t>
      </w:r>
    </w:p>
    <w:p w:rsidR="00E95660" w:rsidRPr="00C07CBA" w:rsidRDefault="00E95660" w:rsidP="001909AE">
      <w:pPr>
        <w:rPr>
          <w:b/>
          <w:bCs/>
        </w:rPr>
      </w:pPr>
      <w:r w:rsidRPr="00C07CBA">
        <w:rPr>
          <w:b/>
          <w:bCs/>
        </w:rPr>
        <w:t>6.ПРАВА И ОБЯЗАННОСТИ УЧРЕЖДЕНИЯ</w:t>
      </w:r>
    </w:p>
    <w:p w:rsidR="00E95660" w:rsidRDefault="00E95660" w:rsidP="001909AE">
      <w:pPr>
        <w:jc w:val="both"/>
      </w:pPr>
      <w:r>
        <w:t>6.1. Учреждение строит свои отношения с другими предприятиями, организациями и гражда-   нами на основе договоров, контрактов, соглашений.</w:t>
      </w:r>
    </w:p>
    <w:p w:rsidR="00E95660" w:rsidRDefault="00E95660" w:rsidP="001909AE">
      <w:pPr>
        <w:jc w:val="both"/>
      </w:pPr>
      <w:r>
        <w:t>Учреждение в разрешённых ему видах деятельности свободно в выборе форм и предмета хозяйственных договоров и обязательств, любых других условий хозяйственных взаимоотношений с другими предприятиями, не противоречащих действующему законодательству Российской Федерации и настоящему Уставу.</w:t>
      </w:r>
    </w:p>
    <w:p w:rsidR="00E95660" w:rsidRDefault="00E95660" w:rsidP="001909AE">
      <w:pPr>
        <w:jc w:val="both"/>
      </w:pPr>
      <w:r>
        <w:t>6.2. Для выполнения уставных целей Учреждение имеет право:</w:t>
      </w:r>
    </w:p>
    <w:p w:rsidR="00E95660" w:rsidRDefault="00E95660" w:rsidP="001909AE">
      <w:pPr>
        <w:jc w:val="both"/>
      </w:pPr>
      <w:r>
        <w:t>-планировать и осуществлять свою деятельность исходя из уставных целей;</w:t>
      </w:r>
    </w:p>
    <w:p w:rsidR="00E95660" w:rsidRDefault="00E95660" w:rsidP="001909AE">
      <w:pPr>
        <w:jc w:val="both"/>
      </w:pPr>
      <w:r>
        <w:t>-в установленном порядке совершать различные сделки, не противоречащие настоящему Уставу и не запрещенные действующим законодательством Российской Федерации;</w:t>
      </w:r>
    </w:p>
    <w:p w:rsidR="00E95660" w:rsidRDefault="00E95660" w:rsidP="001909AE">
      <w:pPr>
        <w:jc w:val="both"/>
      </w:pPr>
      <w:r>
        <w:t>-определять штат Учреждения и согласовывать с Учредителем, определять размеры средств, направляемых на оплату труда работников Учреждения, формы и системы оплаты труда, системы доплат и надбавок стимулирующего характера и системы премирования, иные условия оплаты труда работников Учреждения, устанавливать для работников Учреждения дополнительные отпуска, сокращенный рабочий день и иные социальные льготы согласно действующему законодательству Российской Федерации;</w:t>
      </w:r>
    </w:p>
    <w:p w:rsidR="00E95660" w:rsidRDefault="00E95660" w:rsidP="001909AE">
      <w:pPr>
        <w:jc w:val="both"/>
      </w:pPr>
      <w:r>
        <w:t>-владеть, пользоваться и распоряжаться имуществом, закрепленным за ним на праве оперативного управления, в соответствии с целями своей деятельности и назначением этого имущества в пределах, установленных действующим законодательством Российской Федерации;</w:t>
      </w:r>
    </w:p>
    <w:p w:rsidR="00E95660" w:rsidRDefault="00E95660" w:rsidP="001909AE">
      <w:pPr>
        <w:jc w:val="both"/>
      </w:pPr>
      <w:r>
        <w:t>-получать из бюджета Администрации сумона Хадынский  Пий-Хемского кожууна субсидии на выполнение муниципального задания Учредителя;</w:t>
      </w:r>
    </w:p>
    <w:p w:rsidR="00E95660" w:rsidRDefault="00E95660" w:rsidP="001909AE">
      <w:pPr>
        <w:jc w:val="both"/>
      </w:pPr>
      <w:r>
        <w:t>6.3. Учреждение обязано в случаях, предусмотренных законодательством:</w:t>
      </w:r>
    </w:p>
    <w:p w:rsidR="00E95660" w:rsidRDefault="00E95660" w:rsidP="001909AE">
      <w:pPr>
        <w:jc w:val="both"/>
      </w:pPr>
      <w:r>
        <w:t>-нести ответственность в соответствии с законодательством Российской Федерации за нарушение обязательств;</w:t>
      </w:r>
    </w:p>
    <w:p w:rsidR="00E95660" w:rsidRDefault="00E95660" w:rsidP="001909AE">
      <w:pPr>
        <w:jc w:val="both"/>
      </w:pPr>
      <w:r>
        <w:t>-возмещать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санитарно-гигиенических норм и требований по защите здоровья работников, населения и потребителей продукции, за счет результатов своей хозяйственной деятельности;</w:t>
      </w:r>
    </w:p>
    <w:p w:rsidR="00E95660" w:rsidRDefault="00E95660" w:rsidP="001909AE">
      <w:pPr>
        <w:jc w:val="both"/>
      </w:pPr>
      <w:r>
        <w:t>-обеспечивать своим работникам безопасные условия труда и нести ответственность в установленном порядке за ущерб, причиненный их здоровью и трудоспособности;</w:t>
      </w:r>
    </w:p>
    <w:p w:rsidR="00E95660" w:rsidRDefault="00E95660" w:rsidP="001909AE">
      <w:pPr>
        <w:jc w:val="both"/>
      </w:pPr>
      <w:r>
        <w:t>-осуществлять оперативный и бухгалтерский учет результатов финансово-хозяйственной и иной деятельности, вести статистическую отчетность, отчитываться о результатах деятельности в соответствующих органах в порядке и сроки, установленные законодательством Российской Федерации. Представлять Учредителю копии годового отчета (баланс с приложениями и пояснительной запиской) с отметкой о принятии его налоговым органом для утверждения его показателей, а также иной отчетности, установленной законодательством и нормативными правовыми актами Российской Федерации . За ненадлежащее исполнение обязанностей и искажение отчетности должностные лица Учреждения несут ответственность, установленную законодательством Российской Федерации;</w:t>
      </w:r>
    </w:p>
    <w:p w:rsidR="00E95660" w:rsidRDefault="00E95660" w:rsidP="001909AE">
      <w:pPr>
        <w:jc w:val="both"/>
      </w:pPr>
      <w:r>
        <w:t>-обеспечивать гарантированный законодательством Российской Федерации минимальный размер оплаты труда, условия труда и меры социальной защиты своих работников;</w:t>
      </w:r>
    </w:p>
    <w:p w:rsidR="00E95660" w:rsidRDefault="00E95660" w:rsidP="001909AE">
      <w:pPr>
        <w:jc w:val="both"/>
      </w:pPr>
      <w:r>
        <w:t>-обеспечивать открытость и доступность следующих документов:</w:t>
      </w:r>
    </w:p>
    <w:p w:rsidR="00E95660" w:rsidRDefault="00E95660" w:rsidP="001909AE">
      <w:pPr>
        <w:jc w:val="both"/>
      </w:pPr>
      <w:r>
        <w:t>1)учредительные документы Учреждения, в том числе внесенные в них изменения;</w:t>
      </w:r>
    </w:p>
    <w:p w:rsidR="00E95660" w:rsidRDefault="00E95660" w:rsidP="001909AE">
      <w:pPr>
        <w:jc w:val="both"/>
      </w:pPr>
      <w:r>
        <w:t>2)свидетельство о регистрации Учреждения;</w:t>
      </w:r>
    </w:p>
    <w:p w:rsidR="00E95660" w:rsidRDefault="00E95660" w:rsidP="001909AE">
      <w:pPr>
        <w:jc w:val="both"/>
      </w:pPr>
      <w:r>
        <w:t>3)решение Учредителя о назначении руководителя Учреждения;</w:t>
      </w:r>
    </w:p>
    <w:p w:rsidR="00E95660" w:rsidRDefault="00E95660" w:rsidP="001909AE">
      <w:pPr>
        <w:jc w:val="both"/>
      </w:pPr>
      <w:r>
        <w:t>4)положения о представительствах  Учреждения;</w:t>
      </w:r>
    </w:p>
    <w:p w:rsidR="00E95660" w:rsidRDefault="00E95660" w:rsidP="001909AE">
      <w:pPr>
        <w:jc w:val="both"/>
      </w:pPr>
      <w:r>
        <w:t>5)план финансово-хозяйственной деятельности Учреждения;</w:t>
      </w:r>
    </w:p>
    <w:p w:rsidR="00E95660" w:rsidRDefault="00E95660" w:rsidP="001909AE">
      <w:pPr>
        <w:jc w:val="both"/>
      </w:pPr>
      <w:r>
        <w:t>6)годовая бухгалтерская отчетность Учреждения;</w:t>
      </w:r>
    </w:p>
    <w:p w:rsidR="00E95660" w:rsidRDefault="00E95660" w:rsidP="001909AE">
      <w:pPr>
        <w:jc w:val="both"/>
      </w:pPr>
      <w:r>
        <w:t>7)сведения о проведенных в отношении Учреждения контрольных мероприятиях и их результатах;</w:t>
      </w:r>
    </w:p>
    <w:p w:rsidR="00E95660" w:rsidRDefault="00E95660" w:rsidP="001909AE">
      <w:pPr>
        <w:jc w:val="both"/>
      </w:pPr>
      <w:r>
        <w:t>8)муниципальное задание на оказание услуг (выполнение работ);</w:t>
      </w:r>
    </w:p>
    <w:p w:rsidR="00E95660" w:rsidRDefault="00E95660" w:rsidP="001909AE">
      <w:pPr>
        <w:jc w:val="both"/>
      </w:pPr>
      <w:r>
        <w:t>9)отчет о результатах своей деятельности и об использовании закрепленного за ними муниципального имущества.</w:t>
      </w:r>
    </w:p>
    <w:p w:rsidR="00E95660" w:rsidRPr="00DD2966" w:rsidRDefault="00E95660" w:rsidP="001909AE">
      <w:pPr>
        <w:rPr>
          <w:b/>
          <w:bCs/>
        </w:rPr>
      </w:pPr>
      <w:r w:rsidRPr="00DD2966">
        <w:rPr>
          <w:b/>
          <w:bCs/>
        </w:rPr>
        <w:t>7. ОТЧЁТНОСТЬ И КОНТРОЛЬ ЗА ДЕЯТЕЛЬНОСТЬЮ УЧРЕЖДЕНИЯ</w:t>
      </w:r>
    </w:p>
    <w:p w:rsidR="00E95660" w:rsidRDefault="00E95660" w:rsidP="001909AE">
      <w:pPr>
        <w:jc w:val="both"/>
      </w:pPr>
      <w:r>
        <w:t>7.1. Учреждение осуществляет в соответствии с действующим законодательством оперативный бухгалтерский учет результатов финансово-хозяйственной и иной деятельности, ведет статистическую и бухгалтерскую отчетность,  отчитывается о  результатах  деятельности  в  порядке и в сроки, установленные     Учредителем     согласно    законодательству     Российской Федерации.</w:t>
      </w:r>
    </w:p>
    <w:p w:rsidR="00E95660" w:rsidRDefault="00E95660" w:rsidP="001909AE">
      <w:pPr>
        <w:jc w:val="both"/>
      </w:pPr>
      <w:r>
        <w:t>7.2.Учредитель осуществляет предварительный и текущий контроль в части субсидий из бюджета  Пий-Хемского кожууна на иные цели и исполнения публичных обязательств.</w:t>
      </w:r>
    </w:p>
    <w:p w:rsidR="00E95660" w:rsidRDefault="00E95660" w:rsidP="001909AE">
      <w:pPr>
        <w:jc w:val="both"/>
      </w:pPr>
      <w:r>
        <w:t>7.3.Учредитель осуществляет предварительный, текущий и последующий контроль за финансово-хозяйственной деятельностью Учреждения, за эффективностью использования и сохранностью имущества, переданного Учреждению в оперативное управление.</w:t>
      </w:r>
    </w:p>
    <w:p w:rsidR="00E95660" w:rsidRPr="00B80C88" w:rsidRDefault="00E95660" w:rsidP="001909AE">
      <w:pPr>
        <w:rPr>
          <w:b/>
          <w:bCs/>
        </w:rPr>
      </w:pPr>
      <w:r w:rsidRPr="00B80C88">
        <w:rPr>
          <w:b/>
          <w:bCs/>
        </w:rPr>
        <w:t xml:space="preserve">                                      8. РЕОРГАНИЗАЦИЯ И ЛИКВИДАЦИЯ УЧРЕЖДЕНИЯ</w:t>
      </w:r>
    </w:p>
    <w:p w:rsidR="00E95660" w:rsidRDefault="00E95660" w:rsidP="001909AE">
      <w:pPr>
        <w:jc w:val="both"/>
      </w:pPr>
      <w:r>
        <w:t>8.1. Реорганизация и ликвидация Учреждения осуществляется в случаях, по основаниям и в порядке, предусмотренных действующим законодательством Российской Федерации.</w:t>
      </w:r>
    </w:p>
    <w:p w:rsidR="00E95660" w:rsidRDefault="00E95660" w:rsidP="001909AE">
      <w:pPr>
        <w:jc w:val="both"/>
      </w:pPr>
      <w:r>
        <w:t>8.2. Учреждение может быть реорганизовано или ликвидировано по решению Учредителя.</w:t>
      </w:r>
    </w:p>
    <w:p w:rsidR="00E95660" w:rsidRDefault="00E95660" w:rsidP="001909AE">
      <w:pPr>
        <w:jc w:val="both"/>
      </w:pPr>
      <w:r>
        <w:t>8.3. Требования кредиторов ликвидируемого Учреждения удовлетворяются за счет имущества, на которое в соответствии с действующим законодательством Российской Федерации может быть обращено взыскание.</w:t>
      </w:r>
    </w:p>
    <w:p w:rsidR="00E95660" w:rsidRDefault="00E95660" w:rsidP="001909AE">
      <w:pPr>
        <w:jc w:val="both"/>
      </w:pPr>
      <w:r>
        <w:t>8.4. Оставшееся после удовлетворения требований кредиторов имущество Учреждения передается Учредителю, если иное не предусмотрено действующим законодательством Российской Федерации.</w:t>
      </w:r>
    </w:p>
    <w:p w:rsidR="00E95660" w:rsidRDefault="00E95660" w:rsidP="001909AE">
      <w:pPr>
        <w:jc w:val="both"/>
      </w:pPr>
      <w:r>
        <w:t>8.5. Ликвидация Учреждения считается завершенной, а Учреждение прекратившим существование - после внесения об этом записи в Единый государственный реестр юридических лиц.</w:t>
      </w:r>
    </w:p>
    <w:p w:rsidR="00E95660" w:rsidRDefault="00E95660" w:rsidP="001909AE">
      <w:pPr>
        <w:jc w:val="both"/>
      </w:pPr>
      <w:r>
        <w:t>8.6. Ликвидация Учреждения влечет прекращение его деятельности без перехода прав и обязанностей в порядке правопреемства к другим лицам.</w:t>
      </w:r>
    </w:p>
    <w:p w:rsidR="00E95660" w:rsidRDefault="00E95660" w:rsidP="001909AE">
      <w:pPr>
        <w:jc w:val="both"/>
      </w:pPr>
      <w:r>
        <w:t>8.7. Учреждение считается реорганизованным, за исключением случаев реорганизации в форме присоединения, с момента государственной регистрации вновь возникшей организации.</w:t>
      </w:r>
    </w:p>
    <w:p w:rsidR="00E95660" w:rsidRDefault="00E95660" w:rsidP="001909AE">
      <w:pPr>
        <w:jc w:val="both"/>
      </w:pPr>
      <w:r>
        <w:t>8.8. При реорганизации Учреждения в форме присоединения к ней другой организации первая   из них считается реорганизованной с момента внесения в Единый государственный реестр юридических лиц записи о прекращении деятельности присоединенной организации.</w:t>
      </w:r>
    </w:p>
    <w:p w:rsidR="00E95660" w:rsidRDefault="00E95660" w:rsidP="001909AE">
      <w:pPr>
        <w:jc w:val="both"/>
      </w:pPr>
      <w:r>
        <w:t>8.9. При ликвидации и реорганизации Учреждения, увольняемым работникам гарантируется соблюдение их прав и интересов в соответствии с действующим законодательством Российской Федерации.</w:t>
      </w:r>
    </w:p>
    <w:p w:rsidR="00E95660" w:rsidRDefault="00E95660" w:rsidP="001909AE">
      <w:pPr>
        <w:jc w:val="both"/>
      </w:pPr>
      <w:r>
        <w:t>8.10. В случае ликвидации или реорганизации Учреждение обеспечивает учет и сохранность кадровой документации, а также ее своевременную передачу на хранение в установленном порядке.</w:t>
      </w:r>
    </w:p>
    <w:p w:rsidR="00E95660" w:rsidRPr="004E7B1D" w:rsidRDefault="00E95660" w:rsidP="001909AE">
      <w:pPr>
        <w:rPr>
          <w:b/>
          <w:bCs/>
        </w:rPr>
      </w:pPr>
      <w:r w:rsidRPr="004E7B1D">
        <w:rPr>
          <w:b/>
          <w:bCs/>
        </w:rPr>
        <w:t xml:space="preserve">                                               9. ИЗМЕНЕНИЯ И ДОПОЛНЕНИЯ УСТАВА</w:t>
      </w:r>
    </w:p>
    <w:p w:rsidR="00E95660" w:rsidRDefault="00E95660" w:rsidP="001909AE">
      <w:r>
        <w:t>9.1. Решение о внесении изменений и дополнений в Устав Учреждения  или утверждение Устава в новой редакции принимается Учредителем.</w:t>
      </w:r>
    </w:p>
    <w:p w:rsidR="00E95660" w:rsidRDefault="00E95660" w:rsidP="001909AE">
      <w:r>
        <w:t>9.2. Изменения и дополнения в Уставе Учреждения или Устав Учреждения в новой редакции подлежат регистрации в органе, осуществляющем государственную регистрацию юридических лиц, в порядке, предусмотренном федеральным законом о государственной регистрации юридических лиц.</w:t>
      </w:r>
    </w:p>
    <w:p w:rsidR="00E95660" w:rsidRDefault="00E95660" w:rsidP="001909AE">
      <w:r>
        <w:t>9.3. Изменения и дополнения в Устав Учреждения или Устав Учреждения в новой редакции приобретают силу для третьих лиц с момента их государственной регистрации.</w:t>
      </w:r>
    </w:p>
    <w:p w:rsidR="00E95660" w:rsidRDefault="00E95660" w:rsidP="001909AE">
      <w:r>
        <w:t>9.4. Настоящий Устав МБУ   СДК  с.Хадын вступает в силу после его государственной регистрации .</w:t>
      </w:r>
    </w:p>
    <w:p w:rsidR="00E95660" w:rsidRPr="001909AE" w:rsidRDefault="00E95660" w:rsidP="001909AE">
      <w:pPr>
        <w:pStyle w:val="NoSpacing"/>
      </w:pPr>
    </w:p>
    <w:sectPr w:rsidR="00E95660" w:rsidRPr="001909AE" w:rsidSect="000608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09AE"/>
    <w:rsid w:val="000266C7"/>
    <w:rsid w:val="00060829"/>
    <w:rsid w:val="00104AFB"/>
    <w:rsid w:val="00156110"/>
    <w:rsid w:val="001909AE"/>
    <w:rsid w:val="0019583F"/>
    <w:rsid w:val="001D6717"/>
    <w:rsid w:val="002478C5"/>
    <w:rsid w:val="003B4AB9"/>
    <w:rsid w:val="003F1151"/>
    <w:rsid w:val="003F5ECE"/>
    <w:rsid w:val="004541FD"/>
    <w:rsid w:val="00486A9B"/>
    <w:rsid w:val="00496A18"/>
    <w:rsid w:val="004B0490"/>
    <w:rsid w:val="004E7B1D"/>
    <w:rsid w:val="00580636"/>
    <w:rsid w:val="00596CE5"/>
    <w:rsid w:val="00631649"/>
    <w:rsid w:val="00665E73"/>
    <w:rsid w:val="006F6245"/>
    <w:rsid w:val="008301E9"/>
    <w:rsid w:val="008346E0"/>
    <w:rsid w:val="0087485C"/>
    <w:rsid w:val="00931C66"/>
    <w:rsid w:val="009B6AFA"/>
    <w:rsid w:val="00A13573"/>
    <w:rsid w:val="00B45B41"/>
    <w:rsid w:val="00B80C88"/>
    <w:rsid w:val="00B90570"/>
    <w:rsid w:val="00BA7EEF"/>
    <w:rsid w:val="00BC7A6B"/>
    <w:rsid w:val="00BF7213"/>
    <w:rsid w:val="00C07CBA"/>
    <w:rsid w:val="00C522D6"/>
    <w:rsid w:val="00CD5809"/>
    <w:rsid w:val="00D1756B"/>
    <w:rsid w:val="00D76674"/>
    <w:rsid w:val="00DC0D20"/>
    <w:rsid w:val="00DD2966"/>
    <w:rsid w:val="00DE2E70"/>
    <w:rsid w:val="00DF2CDD"/>
    <w:rsid w:val="00E159AE"/>
    <w:rsid w:val="00E83AD8"/>
    <w:rsid w:val="00E95660"/>
    <w:rsid w:val="00F11A97"/>
    <w:rsid w:val="00F2553B"/>
    <w:rsid w:val="00F3650A"/>
    <w:rsid w:val="00FF066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E70"/>
    <w:pPr>
      <w:spacing w:after="200" w:line="276" w:lineRule="auto"/>
    </w:pPr>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1909AE"/>
    <w:rPr>
      <w:rFonts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38</TotalTime>
  <Pages>19</Pages>
  <Words>6587</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dc:description/>
  <cp:lastModifiedBy>*</cp:lastModifiedBy>
  <cp:revision>7</cp:revision>
  <cp:lastPrinted>2016-08-03T01:20:00Z</cp:lastPrinted>
  <dcterms:created xsi:type="dcterms:W3CDTF">2011-12-19T06:27:00Z</dcterms:created>
  <dcterms:modified xsi:type="dcterms:W3CDTF">2016-08-03T01:21:00Z</dcterms:modified>
</cp:coreProperties>
</file>